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D966" w:themeColor="accent4" w:themeTint="99"/>
  <w:body>
    <w:p w14:paraId="4454A24E" w14:textId="77777777" w:rsidR="00877187" w:rsidRDefault="0087718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EAC659" wp14:editId="15C824D8">
                <wp:simplePos x="0" y="0"/>
                <wp:positionH relativeFrom="margin">
                  <wp:align>right</wp:align>
                </wp:positionH>
                <wp:positionV relativeFrom="paragraph">
                  <wp:posOffset>-340360</wp:posOffset>
                </wp:positionV>
                <wp:extent cx="2600325" cy="4476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44086" w14:textId="77777777" w:rsidR="00D96B77" w:rsidRPr="007E60BE" w:rsidRDefault="00893284" w:rsidP="00D96B77">
                            <w:pPr>
                              <w:jc w:val="center"/>
                              <w:rPr>
                                <w:rFonts w:ascii="Fredoka One" w:hAnsi="Fredoka One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Fredoka One" w:hAnsi="Fredoka One"/>
                                <w:sz w:val="32"/>
                                <w:szCs w:val="32"/>
                              </w:rPr>
                              <w:t>Gorffennaf</w:t>
                            </w:r>
                            <w:proofErr w:type="spellEnd"/>
                            <w:r w:rsidR="00D96B77" w:rsidRPr="007E60BE">
                              <w:rPr>
                                <w:rFonts w:ascii="Fredoka One" w:hAnsi="Fredoka One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doka One" w:hAnsi="Fredoka One"/>
                                <w:sz w:val="32"/>
                                <w:szCs w:val="32"/>
                              </w:rPr>
                              <w:t xml:space="preserve">15 fed </w:t>
                            </w:r>
                            <w:r w:rsidR="00D96B77" w:rsidRPr="007E60BE">
                              <w:rPr>
                                <w:rFonts w:ascii="Fredoka One" w:hAnsi="Fredoka One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Fredoka One" w:hAnsi="Fredoka One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EAC659" id="Rectangle 34" o:spid="_x0000_s1026" style="position:absolute;margin-left:153.55pt;margin-top:-26.8pt;width:204.75pt;height:35.25pt;z-index:251720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" fillcolor="white [3201]" strokecolor="#70ad47 [3209]" strokeweight="1pt">
                <v:textbox>
                  <w:txbxContent>
                    <w:p w14:paraId="6A344086" w14:textId="77777777" w:rsidR="00D96B77" w:rsidRPr="007E60BE" w:rsidRDefault="00893284" w:rsidP="00D96B77">
                      <w:pPr>
                        <w:jc w:val="center"/>
                        <w:rPr>
                          <w:rFonts w:ascii="Fredoka One" w:hAnsi="Fredoka One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Fredoka One" w:hAnsi="Fredoka One"/>
                          <w:sz w:val="32"/>
                          <w:szCs w:val="32"/>
                        </w:rPr>
                        <w:t>Gorffennaf</w:t>
                      </w:r>
                      <w:proofErr w:type="spellEnd"/>
                      <w:r w:rsidR="00D96B77" w:rsidRPr="007E60BE">
                        <w:rPr>
                          <w:rFonts w:ascii="Fredoka One" w:hAnsi="Fredoka One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doka One" w:hAnsi="Fredoka One"/>
                          <w:sz w:val="32"/>
                          <w:szCs w:val="32"/>
                        </w:rPr>
                        <w:t xml:space="preserve">15 fed </w:t>
                      </w:r>
                      <w:r w:rsidR="00D96B77" w:rsidRPr="007E60BE">
                        <w:rPr>
                          <w:rFonts w:ascii="Fredoka One" w:hAnsi="Fredoka One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Fredoka One" w:hAnsi="Fredoka One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E3716F" w14:textId="77777777" w:rsidR="00877187" w:rsidRDefault="00877187"/>
    <w:p w14:paraId="1983AD22" w14:textId="77777777" w:rsidR="007E60BE" w:rsidRDefault="007E60BE"/>
    <w:p w14:paraId="6B95A3ED" w14:textId="77777777" w:rsidR="00404357" w:rsidRDefault="0002147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A3A2426" wp14:editId="638989B0">
                <wp:simplePos x="0" y="0"/>
                <wp:positionH relativeFrom="page">
                  <wp:posOffset>457200</wp:posOffset>
                </wp:positionH>
                <wp:positionV relativeFrom="page">
                  <wp:posOffset>642620</wp:posOffset>
                </wp:positionV>
                <wp:extent cx="6153150" cy="614680"/>
                <wp:effectExtent l="0" t="0" r="0" b="13970"/>
                <wp:wrapNone/>
                <wp:docPr id="9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6B334" w14:textId="77777777" w:rsidR="00136E72" w:rsidRPr="00490BB1" w:rsidRDefault="001F04C8" w:rsidP="0012571D">
                            <w:pPr>
                              <w:pStyle w:val="Masthead"/>
                              <w:rPr>
                                <w:rFonts w:ascii="Fredoka One" w:hAnsi="Fredoka One"/>
                                <w:color w:val="00B050"/>
                              </w:rPr>
                            </w:pPr>
                            <w:proofErr w:type="spellStart"/>
                            <w:r w:rsidRPr="00490BB1">
                              <w:rPr>
                                <w:rFonts w:ascii="Fredoka One" w:hAnsi="Fredoka One"/>
                                <w:color w:val="00B050"/>
                              </w:rPr>
                              <w:t>Bwletin</w:t>
                            </w:r>
                            <w:proofErr w:type="spellEnd"/>
                            <w:r w:rsidRPr="00490BB1">
                              <w:rPr>
                                <w:rFonts w:ascii="Fredoka One" w:hAnsi="Fredoka One"/>
                                <w:color w:val="00B050"/>
                              </w:rPr>
                              <w:t xml:space="preserve"> Ysgol </w:t>
                            </w:r>
                            <w:proofErr w:type="spellStart"/>
                            <w:r w:rsidRPr="00490BB1">
                              <w:rPr>
                                <w:rFonts w:ascii="Fredoka One" w:hAnsi="Fredoka One"/>
                                <w:color w:val="00B050"/>
                              </w:rPr>
                              <w:t>Glanrafon</w:t>
                            </w:r>
                            <w:proofErr w:type="spellEnd"/>
                            <w:r w:rsidRPr="00490BB1">
                              <w:rPr>
                                <w:rFonts w:ascii="Fredoka One" w:hAnsi="Fredoka One"/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36pt;margin-top:50.6pt;width:484.5pt;height:48.4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" filled="f" stroked="f" strokecolor="white">
                <v:textbox style="mso-fit-shape-to-text:t" inset="0,0,0,0">
                  <w:txbxContent>
                    <w:p w:rsidR="00136E72" w:rsidRPr="00490BB1" w:rsidRDefault="001F04C8" w:rsidP="0012571D">
                      <w:pPr>
                        <w:pStyle w:val="Masthead"/>
                        <w:rPr>
                          <w:rFonts w:ascii="Fredoka One" w:hAnsi="Fredoka One"/>
                          <w:color w:val="00B050"/>
                        </w:rPr>
                      </w:pPr>
                      <w:proofErr w:type="spellStart"/>
                      <w:r w:rsidRPr="00490BB1">
                        <w:rPr>
                          <w:rFonts w:ascii="Fredoka One" w:hAnsi="Fredoka One"/>
                          <w:color w:val="00B050"/>
                        </w:rPr>
                        <w:t>Bwletin</w:t>
                      </w:r>
                      <w:proofErr w:type="spellEnd"/>
                      <w:r w:rsidRPr="00490BB1">
                        <w:rPr>
                          <w:rFonts w:ascii="Fredoka One" w:hAnsi="Fredoka One"/>
                          <w:color w:val="00B050"/>
                        </w:rPr>
                        <w:t xml:space="preserve"> Ysgol Glanrafon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60D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E741482" wp14:editId="36438476">
                <wp:simplePos x="0" y="0"/>
                <wp:positionH relativeFrom="page">
                  <wp:posOffset>810040</wp:posOffset>
                </wp:positionH>
                <wp:positionV relativeFrom="page">
                  <wp:posOffset>457200</wp:posOffset>
                </wp:positionV>
                <wp:extent cx="936625" cy="895985"/>
                <wp:effectExtent l="0" t="0" r="0" b="0"/>
                <wp:wrapNone/>
                <wp:docPr id="8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4329D" w14:textId="77777777" w:rsidR="000B3940" w:rsidRPr="00FA1230" w:rsidRDefault="001F04C8" w:rsidP="00AB0530">
                            <w:r w:rsidRPr="00FA123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E691177" wp14:editId="0FCFBE8D">
                                  <wp:extent cx="752475" cy="7143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28" type="#_x0000_t202" style="position:absolute;margin-left:63.8pt;margin-top:36pt;width:73.75pt;height:7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" filled="f" fillcolor="#9c0" stroked="f" strokecolor="gray">
                <v:textbox style="mso-fit-shape-to-text:t" inset=",7.2pt,,7.2pt">
                  <w:txbxContent>
                    <w:p w:rsidR="000B3940" w:rsidRPr="00FA1230" w:rsidRDefault="001F04C8" w:rsidP="00AB0530">
                      <w:r w:rsidRPr="00FA123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52475" cy="7143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495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73D7669" wp14:editId="6BF48849">
                <wp:simplePos x="0" y="0"/>
                <wp:positionH relativeFrom="page">
                  <wp:posOffset>352426</wp:posOffset>
                </wp:positionH>
                <wp:positionV relativeFrom="page">
                  <wp:posOffset>447675</wp:posOffset>
                </wp:positionV>
                <wp:extent cx="6229350" cy="695325"/>
                <wp:effectExtent l="0" t="0" r="0" b="9525"/>
                <wp:wrapNone/>
                <wp:docPr id="6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9532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743502B" w14:textId="77777777" w:rsidR="00CB532B" w:rsidRDefault="00CB532B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29" type="#_x0000_t202" style="position:absolute;margin-left:27.75pt;margin-top:35.25pt;width:490.5pt;height:54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" fillcolor="#00b0f0" stroked="f">
                <v:fill opacity="13107f"/>
                <v:textbox inset="0,0,0,0">
                  <w:txbxContent>
                    <w:p w:rsidR="00CB532B" w:rsidRDefault="00CB532B" w:rsidP="00AB0530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F1D592C" wp14:editId="43F2C22E">
                <wp:simplePos x="0" y="0"/>
                <wp:positionH relativeFrom="page">
                  <wp:posOffset>6400800</wp:posOffset>
                </wp:positionH>
                <wp:positionV relativeFrom="page">
                  <wp:posOffset>457200</wp:posOffset>
                </wp:positionV>
                <wp:extent cx="805815" cy="772795"/>
                <wp:effectExtent l="0" t="0" r="3810" b="0"/>
                <wp:wrapNone/>
                <wp:docPr id="9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A008A" w14:textId="77777777" w:rsidR="00AE6B14" w:rsidRPr="00FA1230" w:rsidRDefault="00AE6B14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0" type="#_x0000_t202" style="position:absolute;margin-left:7in;margin-top:36pt;width:63.45pt;height:60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" filled="f" fillcolor="#9c0" stroked="f" strokecolor="gray">
                <v:textbox style="mso-fit-shape-to-text:t" inset=",7.2pt,,7.2pt">
                  <w:txbxContent>
                    <w:p w:rsidR="00AE6B14" w:rsidRPr="00FA1230" w:rsidRDefault="00AE6B14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102657" wp14:editId="2D9BCA52">
                <wp:simplePos x="0" y="0"/>
                <wp:positionH relativeFrom="page">
                  <wp:posOffset>2971800</wp:posOffset>
                </wp:positionH>
                <wp:positionV relativeFrom="page">
                  <wp:posOffset>228600</wp:posOffset>
                </wp:positionV>
                <wp:extent cx="805815" cy="772795"/>
                <wp:effectExtent l="0" t="0" r="3810" b="0"/>
                <wp:wrapNone/>
                <wp:docPr id="9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C8C6D" w14:textId="77777777" w:rsidR="004948F5" w:rsidRPr="00FA1230" w:rsidRDefault="004948F5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1" type="#_x0000_t202" style="position:absolute;margin-left:234pt;margin-top:18pt;width:63.45pt;height: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4948F5" w:rsidRPr="00FA1230" w:rsidRDefault="004948F5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14:paraId="66BEAC3D" w14:textId="77777777" w:rsidR="00136E72" w:rsidRDefault="00136E72"/>
    <w:p w14:paraId="3BE284CA" w14:textId="77777777" w:rsidR="00136E72" w:rsidRDefault="0087718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AD8926" wp14:editId="38735D15">
                <wp:simplePos x="0" y="0"/>
                <wp:positionH relativeFrom="column">
                  <wp:posOffset>19050</wp:posOffset>
                </wp:positionH>
                <wp:positionV relativeFrom="paragraph">
                  <wp:posOffset>131445</wp:posOffset>
                </wp:positionV>
                <wp:extent cx="6838950" cy="29432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9432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09A65" w14:textId="77777777" w:rsidR="008415A4" w:rsidRDefault="008415A4" w:rsidP="008415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2" style="position:absolute;margin-left:1.5pt;margin-top:10.35pt;width:538.5pt;height:231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" fillcolor="#00b050" strokecolor="#375623 [1609]" strokeweight="1pt">
                <v:textbox>
                  <w:txbxContent>
                    <w:p w:rsidR="008415A4" w:rsidRDefault="008415A4" w:rsidP="008415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C0D110C" w14:textId="77777777" w:rsidR="00136E72" w:rsidRDefault="00C82E1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C6C625" wp14:editId="0EE1BDCA">
                <wp:simplePos x="0" y="0"/>
                <wp:positionH relativeFrom="column">
                  <wp:posOffset>3829050</wp:posOffset>
                </wp:positionH>
                <wp:positionV relativeFrom="paragraph">
                  <wp:posOffset>69215</wp:posOffset>
                </wp:positionV>
                <wp:extent cx="2828925" cy="27908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79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E732B" w14:textId="77777777" w:rsidR="0002147A" w:rsidRPr="00C82E1E" w:rsidRDefault="007114B0" w:rsidP="008415A4">
                            <w:pPr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Gobeithio</w:t>
                            </w:r>
                            <w:proofErr w:type="spellEnd"/>
                            <w:r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cewch</w:t>
                            </w:r>
                            <w:proofErr w:type="spellEnd"/>
                            <w:r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chi </w:t>
                            </w:r>
                            <w:proofErr w:type="spellStart"/>
                            <w:r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haf</w:t>
                            </w:r>
                            <w:proofErr w:type="spellEnd"/>
                            <w:r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gwerth</w:t>
                            </w:r>
                            <w:proofErr w:type="spellEnd"/>
                            <w:r w:rsidR="000503D9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chweil</w:t>
                            </w:r>
                            <w:proofErr w:type="spellEnd"/>
                            <w:r w:rsidR="000503D9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spellStart"/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Diolch</w:t>
                            </w:r>
                            <w:proofErr w:type="spellEnd"/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bawb</w:t>
                            </w:r>
                            <w:proofErr w:type="spellEnd"/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am </w:t>
                            </w:r>
                            <w:proofErr w:type="spellStart"/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cefnogaeth</w:t>
                            </w:r>
                            <w:proofErr w:type="spellEnd"/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</w:t>
                            </w:r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flwyddyn</w:t>
                            </w:r>
                            <w:proofErr w:type="spellEnd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yma</w:t>
                            </w:r>
                            <w:proofErr w:type="spellEnd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o dan </w:t>
                            </w:r>
                            <w:proofErr w:type="spellStart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amgylchiadau</w:t>
                            </w:r>
                            <w:proofErr w:type="spellEnd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heriol</w:t>
                            </w:r>
                            <w:proofErr w:type="spellEnd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dros</w:t>
                            </w:r>
                            <w:proofErr w:type="spellEnd"/>
                            <w:r w:rsidR="00C82E1E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ben</w:t>
                            </w:r>
                            <w:r w:rsidR="007A4284" w:rsidRPr="007A4284">
                              <w:rPr>
                                <w:rFonts w:ascii="Cerebri Sans Pro Medium" w:hAnsi="Cerebri Sans Pro Medium"/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3054FA2F" w14:textId="77777777" w:rsidR="00C82E1E" w:rsidRDefault="00C82E1E" w:rsidP="008415A4">
                            <w:pPr>
                              <w:rPr>
                                <w:rFonts w:ascii="Cerebri Sans Pro Medium" w:hAnsi="Cerebri Sans Pro Medium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70EB471" w14:textId="77777777" w:rsidR="0002147A" w:rsidRPr="007A4284" w:rsidRDefault="007A4284" w:rsidP="008415A4">
                            <w:pPr>
                              <w:rPr>
                                <w:rFonts w:ascii="Cerebri Sans Pro Medium" w:hAnsi="Cerebri Sans Pro Medium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A4284">
                              <w:rPr>
                                <w:rFonts w:ascii="Cerebri Sans Pro Medium" w:hAnsi="Cerebri Sans Pro Medium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 do hope you have a lovely summer.  Thank you all for your support </w:t>
                            </w:r>
                            <w:r w:rsidR="00DA379A">
                              <w:rPr>
                                <w:rFonts w:ascii="Cerebri Sans Pro Medium" w:hAnsi="Cerebri Sans Pro Medium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during t</w:t>
                            </w:r>
                            <w:r w:rsidRPr="007A4284">
                              <w:rPr>
                                <w:rFonts w:ascii="Cerebri Sans Pro Medium" w:hAnsi="Cerebri Sans Pro Medium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his </w:t>
                            </w:r>
                            <w:r w:rsidR="00C82E1E">
                              <w:rPr>
                                <w:rFonts w:ascii="Cerebri Sans Pro Medium" w:hAnsi="Cerebri Sans Pro Medium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challenging </w:t>
                            </w:r>
                            <w:r w:rsidRPr="007A4284">
                              <w:rPr>
                                <w:rFonts w:ascii="Cerebri Sans Pro Medium" w:hAnsi="Cerebri Sans Pro Medium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year</w:t>
                            </w:r>
                            <w:r w:rsidR="00C82E1E">
                              <w:rPr>
                                <w:rFonts w:ascii="Cerebri Sans Pro Medium" w:hAnsi="Cerebri Sans Pro Medium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6C625" id="Rectangle 8" o:spid="_x0000_s1033" style="position:absolute;margin-left:301.5pt;margin-top:5.45pt;width:222.75pt;height:21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" fillcolor="white [3212]" strokecolor="#1f4d78 [1604]" strokeweight="1pt">
                <v:textbox>
                  <w:txbxContent>
                    <w:p w14:paraId="07BE732B" w14:textId="77777777" w:rsidR="0002147A" w:rsidRPr="00C82E1E" w:rsidRDefault="007114B0" w:rsidP="008415A4">
                      <w:pPr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Gobeithio</w:t>
                      </w:r>
                      <w:proofErr w:type="spellEnd"/>
                      <w:r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cewch</w:t>
                      </w:r>
                      <w:proofErr w:type="spellEnd"/>
                      <w:r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chi </w:t>
                      </w:r>
                      <w:proofErr w:type="spellStart"/>
                      <w:r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haf</w:t>
                      </w:r>
                      <w:proofErr w:type="spellEnd"/>
                      <w:r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gwerth</w:t>
                      </w:r>
                      <w:proofErr w:type="spellEnd"/>
                      <w:r w:rsidR="000503D9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chweil</w:t>
                      </w:r>
                      <w:proofErr w:type="spellEnd"/>
                      <w:r w:rsidR="000503D9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.  </w:t>
                      </w:r>
                      <w:proofErr w:type="spellStart"/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Diolch</w:t>
                      </w:r>
                      <w:proofErr w:type="spellEnd"/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bawb</w:t>
                      </w:r>
                      <w:proofErr w:type="spellEnd"/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am </w:t>
                      </w:r>
                      <w:proofErr w:type="spellStart"/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eu</w:t>
                      </w:r>
                      <w:proofErr w:type="spellEnd"/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cefnogaeth</w:t>
                      </w:r>
                      <w:proofErr w:type="spellEnd"/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y</w:t>
                      </w:r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flwyddyn</w:t>
                      </w:r>
                      <w:proofErr w:type="spellEnd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yma</w:t>
                      </w:r>
                      <w:proofErr w:type="spellEnd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o dan </w:t>
                      </w:r>
                      <w:proofErr w:type="spellStart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amgylchiadau</w:t>
                      </w:r>
                      <w:proofErr w:type="spellEnd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heriol</w:t>
                      </w:r>
                      <w:proofErr w:type="spellEnd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dros</w:t>
                      </w:r>
                      <w:proofErr w:type="spellEnd"/>
                      <w:r w:rsidR="00C82E1E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 xml:space="preserve"> ben</w:t>
                      </w:r>
                      <w:r w:rsidR="007A4284" w:rsidRPr="007A4284">
                        <w:rPr>
                          <w:rFonts w:ascii="Cerebri Sans Pro Medium" w:hAnsi="Cerebri Sans Pro Medium"/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  <w:p w14:paraId="3054FA2F" w14:textId="77777777" w:rsidR="00C82E1E" w:rsidRDefault="00C82E1E" w:rsidP="008415A4">
                      <w:pPr>
                        <w:rPr>
                          <w:rFonts w:ascii="Cerebri Sans Pro Medium" w:hAnsi="Cerebri Sans Pro Medium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70EB471" w14:textId="77777777" w:rsidR="0002147A" w:rsidRPr="007A4284" w:rsidRDefault="007A4284" w:rsidP="008415A4">
                      <w:pPr>
                        <w:rPr>
                          <w:rFonts w:ascii="Cerebri Sans Pro Medium" w:hAnsi="Cerebri Sans Pro Medium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7A4284">
                        <w:rPr>
                          <w:rFonts w:ascii="Cerebri Sans Pro Medium" w:hAnsi="Cerebri Sans Pro Medium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We do hope you have a lovely summer.  Thank you all for your support </w:t>
                      </w:r>
                      <w:r w:rsidR="00DA379A">
                        <w:rPr>
                          <w:rFonts w:ascii="Cerebri Sans Pro Medium" w:hAnsi="Cerebri Sans Pro Medium"/>
                          <w:i/>
                          <w:color w:val="000000" w:themeColor="text1"/>
                          <w:sz w:val="32"/>
                          <w:szCs w:val="32"/>
                        </w:rPr>
                        <w:t>during t</w:t>
                      </w:r>
                      <w:r w:rsidRPr="007A4284">
                        <w:rPr>
                          <w:rFonts w:ascii="Cerebri Sans Pro Medium" w:hAnsi="Cerebri Sans Pro Medium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his </w:t>
                      </w:r>
                      <w:r w:rsidR="00C82E1E">
                        <w:rPr>
                          <w:rFonts w:ascii="Cerebri Sans Pro Medium" w:hAnsi="Cerebri Sans Pro Medium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challenging </w:t>
                      </w:r>
                      <w:r w:rsidRPr="007A4284">
                        <w:rPr>
                          <w:rFonts w:ascii="Cerebri Sans Pro Medium" w:hAnsi="Cerebri Sans Pro Medium"/>
                          <w:i/>
                          <w:color w:val="000000" w:themeColor="text1"/>
                          <w:sz w:val="32"/>
                          <w:szCs w:val="32"/>
                        </w:rPr>
                        <w:t>year</w:t>
                      </w:r>
                      <w:r w:rsidR="00C82E1E">
                        <w:rPr>
                          <w:rFonts w:ascii="Cerebri Sans Pro Medium" w:hAnsi="Cerebri Sans Pro Medium"/>
                          <w:i/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5EE9B87B" wp14:editId="47572FA8">
                <wp:simplePos x="0" y="0"/>
                <wp:positionH relativeFrom="page">
                  <wp:posOffset>5334000</wp:posOffset>
                </wp:positionH>
                <wp:positionV relativeFrom="page">
                  <wp:posOffset>1257300</wp:posOffset>
                </wp:positionV>
                <wp:extent cx="1981200" cy="8229600"/>
                <wp:effectExtent l="0" t="0" r="0" b="0"/>
                <wp:wrapNone/>
                <wp:docPr id="8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22960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F4635" w14:textId="77777777" w:rsidR="0031150F" w:rsidRDefault="00727F5F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4" type="#_x0000_t202" style="position:absolute;margin-left:420pt;margin-top:99pt;width:156pt;height:9in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" fillcolor="#036" stroked="f">
                <v:fill opacity="13107f"/>
                <v:textbox inset="0,0,0,0">
                  <w:txbxContent>
                    <w:p w:rsidR="0031150F" w:rsidRDefault="00727F5F" w:rsidP="00AB0530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53E722" w14:textId="77777777" w:rsidR="00136E72" w:rsidRDefault="007A4284" w:rsidP="008415A4">
      <w:r w:rsidRPr="007A4284">
        <w:rPr>
          <w:noProof/>
        </w:rPr>
        <w:drawing>
          <wp:anchor distT="0" distB="0" distL="114300" distR="114300" simplePos="0" relativeHeight="251767808" behindDoc="1" locked="0" layoutInCell="1" allowOverlap="1" wp14:anchorId="76CC2C3A" wp14:editId="11C99200">
            <wp:simplePos x="0" y="0"/>
            <wp:positionH relativeFrom="column">
              <wp:posOffset>276225</wp:posOffset>
            </wp:positionH>
            <wp:positionV relativeFrom="paragraph">
              <wp:posOffset>34925</wp:posOffset>
            </wp:positionV>
            <wp:extent cx="350964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55" y="21502"/>
                <wp:lineTo x="21455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6BADF" w14:textId="77777777" w:rsidR="00136E72" w:rsidRDefault="00136E72"/>
    <w:p w14:paraId="1DCBEDB5" w14:textId="77777777" w:rsidR="00136E72" w:rsidRDefault="00136E72"/>
    <w:p w14:paraId="336AF36D" w14:textId="77777777" w:rsidR="00136E72" w:rsidRDefault="001F04C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CF2D73F" wp14:editId="0B389682">
                <wp:simplePos x="0" y="0"/>
                <wp:positionH relativeFrom="page">
                  <wp:posOffset>424180</wp:posOffset>
                </wp:positionH>
                <wp:positionV relativeFrom="page">
                  <wp:posOffset>4095750</wp:posOffset>
                </wp:positionV>
                <wp:extent cx="4986020" cy="342900"/>
                <wp:effectExtent l="0" t="0" r="0" b="0"/>
                <wp:wrapNone/>
                <wp:docPr id="8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068F" w14:textId="77777777" w:rsidR="00136E72" w:rsidRDefault="00136E72" w:rsidP="00136E72">
                            <w:pPr>
                              <w:rPr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33.4pt;margin-top:322.5pt;width:392.6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" filled="f" stroked="f">
                <v:textbox inset="0,0,0,0">
                  <w:txbxContent>
                    <w:p w:rsidR="00136E72" w:rsidRDefault="00136E72" w:rsidP="00136E72">
                      <w:pPr>
                        <w:rPr>
                          <w:color w:val="0033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0958B1" w14:textId="77777777" w:rsidR="00877187" w:rsidRDefault="00877187"/>
    <w:p w14:paraId="669C4BB3" w14:textId="77777777" w:rsidR="00877187" w:rsidRDefault="00BB1BA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F2AE34" wp14:editId="3D11C47A">
                <wp:simplePos x="0" y="0"/>
                <wp:positionH relativeFrom="column">
                  <wp:posOffset>146685</wp:posOffset>
                </wp:positionH>
                <wp:positionV relativeFrom="paragraph">
                  <wp:posOffset>2080895</wp:posOffset>
                </wp:positionV>
                <wp:extent cx="6511290" cy="4467225"/>
                <wp:effectExtent l="0" t="0" r="2286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446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64013" w14:textId="77777777" w:rsidR="000D26BD" w:rsidRPr="000B4F1B" w:rsidRDefault="000D26BD" w:rsidP="000D26BD">
                            <w:pPr>
                              <w:jc w:val="center"/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Diolch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galon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i’r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holl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staff am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caled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tymor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yma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Diolch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hefyd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i’n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disgyblion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bendigedig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ni</w:t>
                            </w:r>
                            <w:proofErr w:type="spellEnd"/>
                            <w:r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Rydym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dymuno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pob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lwc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ddisgyblion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blwyddyn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6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symud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A379A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Ysgol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Maes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Garmon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>ym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sz w:val="28"/>
                                <w:szCs w:val="28"/>
                              </w:rPr>
                              <w:t xml:space="preserve"> mis Medi.</w:t>
                            </w:r>
                          </w:p>
                          <w:p w14:paraId="7A94FA02" w14:textId="77777777" w:rsidR="00E75C10" w:rsidRPr="000B4F1B" w:rsidRDefault="00E75C10" w:rsidP="000D26BD">
                            <w:pPr>
                              <w:jc w:val="center"/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40480827" w14:textId="163D1A25" w:rsidR="000D26BD" w:rsidRDefault="000D26BD" w:rsidP="000D26BD">
                            <w:pPr>
                              <w:jc w:val="center"/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</w:pPr>
                            <w:r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 xml:space="preserve">Many thanks to all the staff for their hard work this term.  Thanks also to </w:t>
                            </w:r>
                            <w:r w:rsidR="00F3397A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our amazing pupils</w:t>
                            </w:r>
                            <w:r w:rsidR="007A4284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.  We wi</w:t>
                            </w:r>
                            <w:r w:rsidR="00DA379A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sh</w:t>
                            </w:r>
                            <w:r w:rsidR="007A4284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 xml:space="preserve"> our year 6 pupils all the very be</w:t>
                            </w:r>
                            <w:r w:rsidR="00DA379A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s</w:t>
                            </w:r>
                            <w:r w:rsidR="007A4284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t as the</w:t>
                            </w:r>
                            <w:r w:rsidR="00DA379A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y</w:t>
                            </w:r>
                            <w:r w:rsidR="007A4284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 xml:space="preserve"> move to Ysgol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M</w:t>
                            </w:r>
                            <w:r w:rsidR="00D43793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ae</w:t>
                            </w:r>
                            <w:r w:rsidR="007A4284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A4284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>Garmon</w:t>
                            </w:r>
                            <w:proofErr w:type="spellEnd"/>
                            <w:r w:rsidR="007A4284" w:rsidRPr="000B4F1B"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  <w:t xml:space="preserve"> in September.</w:t>
                            </w:r>
                          </w:p>
                          <w:p w14:paraId="266D8986" w14:textId="77777777" w:rsidR="000B4F1B" w:rsidRDefault="000B4F1B" w:rsidP="000D26BD">
                            <w:pPr>
                              <w:jc w:val="center"/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5341ACD9" w14:textId="77777777" w:rsidR="000B4F1B" w:rsidRPr="000B4F1B" w:rsidRDefault="000B4F1B" w:rsidP="000D26BD">
                            <w:pPr>
                              <w:jc w:val="center"/>
                              <w:rPr>
                                <w:rFonts w:ascii="Fredoka One" w:hAnsi="Fredoka One"/>
                                <w:i/>
                                <w:sz w:val="28"/>
                                <w:szCs w:val="28"/>
                              </w:rPr>
                            </w:pPr>
                            <w:r w:rsidRPr="000B4F1B">
                              <w:rPr>
                                <w:noProof/>
                              </w:rPr>
                              <w:drawing>
                                <wp:inline distT="0" distB="0" distL="0" distR="0" wp14:anchorId="2FCDE32B" wp14:editId="0890A817">
                                  <wp:extent cx="6179723" cy="2038350"/>
                                  <wp:effectExtent l="76200" t="76200" r="126365" b="133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3612" cy="2052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2AE34" id="Rectangle 7" o:spid="_x0000_s1036" style="position:absolute;margin-left:11.55pt;margin-top:163.85pt;width:512.7pt;height:35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" fillcolor="#4472c4 [3208]" strokecolor="#1f3763 [1608]" strokeweight="1pt">
                <v:textbox>
                  <w:txbxContent>
                    <w:p w14:paraId="32C64013" w14:textId="77777777" w:rsidR="000D26BD" w:rsidRPr="000B4F1B" w:rsidRDefault="000D26BD" w:rsidP="000D26BD">
                      <w:pPr>
                        <w:jc w:val="center"/>
                        <w:rPr>
                          <w:rFonts w:ascii="Fredoka One" w:hAnsi="Fredoka One"/>
                          <w:sz w:val="28"/>
                          <w:szCs w:val="28"/>
                        </w:rPr>
                      </w:pP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Diolch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galon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i’r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holl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staff am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gwaith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caled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tymor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yma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Diolch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hefyd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i’n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disgyblion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bendigedig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ni</w:t>
                      </w:r>
                      <w:proofErr w:type="spellEnd"/>
                      <w:r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Rydym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dymuno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pob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lwc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ddisgyblion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blwyddyn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6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symud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A379A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Ysgol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Maes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Garmon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>ym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sz w:val="28"/>
                          <w:szCs w:val="28"/>
                        </w:rPr>
                        <w:t xml:space="preserve"> mis Medi.</w:t>
                      </w:r>
                    </w:p>
                    <w:p w14:paraId="7A94FA02" w14:textId="77777777" w:rsidR="00E75C10" w:rsidRPr="000B4F1B" w:rsidRDefault="00E75C10" w:rsidP="000D26BD">
                      <w:pPr>
                        <w:jc w:val="center"/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</w:pPr>
                    </w:p>
                    <w:p w14:paraId="40480827" w14:textId="163D1A25" w:rsidR="000D26BD" w:rsidRDefault="000D26BD" w:rsidP="000D26BD">
                      <w:pPr>
                        <w:jc w:val="center"/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</w:pPr>
                      <w:r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 xml:space="preserve">Many thanks to all the staff for their hard work this term.  Thanks also to </w:t>
                      </w:r>
                      <w:r w:rsidR="00F3397A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our amazing pupils</w:t>
                      </w:r>
                      <w:r w:rsidR="007A4284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.  We wi</w:t>
                      </w:r>
                      <w:r w:rsidR="00DA379A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sh</w:t>
                      </w:r>
                      <w:r w:rsidR="007A4284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 xml:space="preserve"> our year 6 pupils all the very be</w:t>
                      </w:r>
                      <w:r w:rsidR="00DA379A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s</w:t>
                      </w:r>
                      <w:r w:rsidR="007A4284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t as the</w:t>
                      </w:r>
                      <w:r w:rsidR="00DA379A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y</w:t>
                      </w:r>
                      <w:r w:rsidR="007A4284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 xml:space="preserve"> move to Ysgol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M</w:t>
                      </w:r>
                      <w:r w:rsidR="00D43793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ae</w:t>
                      </w:r>
                      <w:r w:rsidR="007A4284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s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A4284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>Garmon</w:t>
                      </w:r>
                      <w:proofErr w:type="spellEnd"/>
                      <w:r w:rsidR="007A4284" w:rsidRPr="000B4F1B"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  <w:t xml:space="preserve"> in September.</w:t>
                      </w:r>
                    </w:p>
                    <w:p w14:paraId="266D8986" w14:textId="77777777" w:rsidR="000B4F1B" w:rsidRDefault="000B4F1B" w:rsidP="000D26BD">
                      <w:pPr>
                        <w:jc w:val="center"/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</w:pPr>
                    </w:p>
                    <w:p w14:paraId="5341ACD9" w14:textId="77777777" w:rsidR="000B4F1B" w:rsidRPr="000B4F1B" w:rsidRDefault="000B4F1B" w:rsidP="000D26BD">
                      <w:pPr>
                        <w:jc w:val="center"/>
                        <w:rPr>
                          <w:rFonts w:ascii="Fredoka One" w:hAnsi="Fredoka One"/>
                          <w:i/>
                          <w:sz w:val="28"/>
                          <w:szCs w:val="28"/>
                        </w:rPr>
                      </w:pPr>
                      <w:r w:rsidRPr="000B4F1B">
                        <w:drawing>
                          <wp:inline distT="0" distB="0" distL="0" distR="0" wp14:anchorId="2FCDE32B" wp14:editId="0890A817">
                            <wp:extent cx="6179723" cy="2038350"/>
                            <wp:effectExtent l="76200" t="76200" r="126365" b="133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3612" cy="205282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77187">
        <w:br w:type="page"/>
      </w:r>
    </w:p>
    <w:p w14:paraId="15110439" w14:textId="77777777" w:rsidR="00F3397A" w:rsidRDefault="00F3397A" w:rsidP="00F3397A">
      <w:pPr>
        <w:jc w:val="center"/>
        <w:rPr>
          <w:rFonts w:ascii="Fredoka One" w:hAnsi="Fredoka One"/>
          <w:color w:val="00B050"/>
          <w:sz w:val="56"/>
          <w:szCs w:val="56"/>
        </w:rPr>
      </w:pPr>
      <w:r w:rsidRPr="00F3397A">
        <w:rPr>
          <w:rFonts w:ascii="Fredoka One" w:hAnsi="Fredoka One"/>
          <w:color w:val="00B050"/>
          <w:sz w:val="56"/>
          <w:szCs w:val="56"/>
        </w:rPr>
        <w:lastRenderedPageBreak/>
        <w:t xml:space="preserve">Ymddeoliad </w:t>
      </w:r>
      <w:r w:rsidR="00E75C10">
        <w:rPr>
          <w:rFonts w:ascii="Fredoka One" w:hAnsi="Fredoka One"/>
          <w:color w:val="00B050"/>
          <w:sz w:val="56"/>
          <w:szCs w:val="56"/>
        </w:rPr>
        <w:t>/Retirement</w:t>
      </w:r>
    </w:p>
    <w:p w14:paraId="48DBAB4A" w14:textId="77777777" w:rsidR="00F3397A" w:rsidRDefault="00E75C10" w:rsidP="00F3397A">
      <w:pPr>
        <w:jc w:val="center"/>
        <w:rPr>
          <w:rFonts w:ascii="Fredoka One" w:hAnsi="Fredoka One"/>
          <w:color w:val="00B050"/>
          <w:sz w:val="56"/>
          <w:szCs w:val="56"/>
        </w:rPr>
      </w:pPr>
      <w:r>
        <w:rPr>
          <w:rFonts w:ascii="Fredoka One" w:hAnsi="Fredoka One"/>
          <w:noProof/>
          <w:color w:val="00B05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DAB5003" wp14:editId="60297F2B">
                <wp:simplePos x="0" y="0"/>
                <wp:positionH relativeFrom="column">
                  <wp:posOffset>3933825</wp:posOffset>
                </wp:positionH>
                <wp:positionV relativeFrom="paragraph">
                  <wp:posOffset>274320</wp:posOffset>
                </wp:positionV>
                <wp:extent cx="3028950" cy="3543300"/>
                <wp:effectExtent l="0" t="0" r="1905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B3E107" w14:textId="4A6CB7A7" w:rsidR="00EA52D7" w:rsidRPr="0007287E" w:rsidRDefault="00EA52D7" w:rsidP="00EA52D7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Mae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M</w:t>
                            </w:r>
                            <w:r w:rsidR="00DA379A">
                              <w:rPr>
                                <w:rFonts w:ascii="Segoe UI Light" w:hAnsi="Segoe UI Light" w:cs="Segoe UI Light"/>
                              </w:rPr>
                              <w:t>s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Giddins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wedi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bod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gymorthydd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arbennig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ysgol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ers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de</w:t>
                            </w:r>
                            <w:r>
                              <w:rPr>
                                <w:rFonts w:ascii="Segoe UI Light" w:hAnsi="Segoe UI Light" w:cs="Segoe UI Light"/>
                              </w:rPr>
                              <w:t>n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g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mlynedd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.  Mae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hi’n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ran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allweddol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o’n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tim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ac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wedi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bod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gyfrifol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am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gymorth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cyntaf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ers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blynyddoe</w:t>
                            </w:r>
                            <w:r w:rsidR="00DA379A">
                              <w:rPr>
                                <w:rFonts w:ascii="Segoe UI Light" w:hAnsi="Segoe UI Light" w:cs="Segoe UI Light"/>
                              </w:rPr>
                              <w:t>d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lawer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.  Mae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hi’n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helpu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y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dosbarth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ac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allan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amser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cinio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ar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y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buarth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. 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Rydym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dymuno’n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dda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iddi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ar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ei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h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ymddeoliad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ac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fe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fydd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na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golled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ar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ei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ô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l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.</w:t>
                            </w:r>
                          </w:p>
                          <w:p w14:paraId="57CCC327" w14:textId="77777777" w:rsidR="00E75C10" w:rsidRDefault="00E75C10" w:rsidP="00E75C1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</w:pPr>
                          </w:p>
                          <w:p w14:paraId="65678170" w14:textId="60CA6813" w:rsidR="00E75C10" w:rsidRPr="0007287E" w:rsidRDefault="00E75C10" w:rsidP="00E75C1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</w:pPr>
                            <w:proofErr w:type="spellStart"/>
                            <w:r w:rsidRPr="00E75C10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>M</w:t>
                            </w:r>
                            <w:r w:rsidR="00DA379A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>s</w:t>
                            </w:r>
                            <w:proofErr w:type="spellEnd"/>
                            <w:r w:rsidRPr="00E75C10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 xml:space="preserve"> </w:t>
                            </w:r>
                            <w:proofErr w:type="spellStart"/>
                            <w:r w:rsidRPr="00E75C10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>Giddins</w:t>
                            </w:r>
                            <w:proofErr w:type="spellEnd"/>
                            <w:r w:rsidRPr="00E75C10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 xml:space="preserve"> has been an amazing classroom assistant at the school for ten years. She is a key part of our team and has been responsible for first aid for many years. She helps out in the classroom and out at </w:t>
                            </w:r>
                            <w:r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>lunchtime</w:t>
                            </w:r>
                            <w:r w:rsidRPr="00E75C10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 xml:space="preserve"> on the playground. We wish her well in her retirement and she will be sadly missed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>.</w:t>
                            </w:r>
                          </w:p>
                          <w:p w14:paraId="4EDD9076" w14:textId="77777777" w:rsidR="00EA52D7" w:rsidRDefault="00EA52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B5003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37" type="#_x0000_t202" style="position:absolute;left:0;text-align:left;margin-left:309.75pt;margin-top:21.6pt;width:238.5pt;height:27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" fillcolor="white [3201]" strokeweight=".5pt">
                <v:textbox>
                  <w:txbxContent>
                    <w:p w14:paraId="68B3E107" w14:textId="4A6CB7A7" w:rsidR="00EA52D7" w:rsidRPr="0007287E" w:rsidRDefault="00EA52D7" w:rsidP="00EA52D7">
                      <w:pPr>
                        <w:rPr>
                          <w:rFonts w:ascii="Segoe UI Light" w:hAnsi="Segoe UI Light" w:cs="Segoe UI Light"/>
                        </w:rPr>
                      </w:pPr>
                      <w:r w:rsidRPr="0007287E">
                        <w:rPr>
                          <w:rFonts w:ascii="Segoe UI Light" w:hAnsi="Segoe UI Light" w:cs="Segoe UI Light"/>
                        </w:rPr>
                        <w:t xml:space="preserve">Mae </w:t>
                      </w:r>
                      <w:r w:rsidRPr="0007287E">
                        <w:rPr>
                          <w:rFonts w:ascii="Segoe UI Light" w:hAnsi="Segoe UI Light" w:cs="Segoe UI Light"/>
                        </w:rPr>
                        <w:t>M</w:t>
                      </w:r>
                      <w:bookmarkStart w:id="1" w:name="_GoBack"/>
                      <w:bookmarkEnd w:id="1"/>
                      <w:r w:rsidR="00DA379A">
                        <w:rPr>
                          <w:rFonts w:ascii="Segoe UI Light" w:hAnsi="Segoe UI Light" w:cs="Segoe UI Light"/>
                        </w:rPr>
                        <w:t>s</w:t>
                      </w:r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Giddins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wedi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bod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gymorthydd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arbennig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ysgol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ers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de</w:t>
                      </w:r>
                      <w:r>
                        <w:rPr>
                          <w:rFonts w:ascii="Segoe UI Light" w:hAnsi="Segoe UI Light" w:cs="Segoe UI Light"/>
                        </w:rPr>
                        <w:t>n</w:t>
                      </w:r>
                      <w:r w:rsidRPr="0007287E">
                        <w:rPr>
                          <w:rFonts w:ascii="Segoe UI Light" w:hAnsi="Segoe UI Light" w:cs="Segoe UI Light"/>
                        </w:rPr>
                        <w:t>g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mlynedd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.  Mae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hi’n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ran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allweddol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o’n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tim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ac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wedi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bod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gyfrifol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am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gymorth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cyntaf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ers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blynyddoe</w:t>
                      </w:r>
                      <w:r w:rsidR="00DA379A">
                        <w:rPr>
                          <w:rFonts w:ascii="Segoe UI Light" w:hAnsi="Segoe UI Light" w:cs="Segoe UI Light"/>
                        </w:rPr>
                        <w:t>d</w:t>
                      </w:r>
                      <w:r w:rsidRPr="0007287E">
                        <w:rPr>
                          <w:rFonts w:ascii="Segoe UI Light" w:hAnsi="Segoe UI Light" w:cs="Segoe UI Light"/>
                        </w:rPr>
                        <w:t>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lawer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.  Mae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hi’n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helpu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y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dosbarth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ac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allan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amser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cinio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ar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y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buarth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. 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Rydym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dymuno’n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dda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iddi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ar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ei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h</w:t>
                      </w:r>
                      <w:r w:rsidRPr="0007287E">
                        <w:rPr>
                          <w:rFonts w:ascii="Segoe UI Light" w:hAnsi="Segoe UI Light" w:cs="Segoe UI Light"/>
                        </w:rPr>
                        <w:t>ymddeoliad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r>
                        <w:rPr>
                          <w:rFonts w:ascii="Segoe UI Light" w:hAnsi="Segoe UI Light" w:cs="Segoe UI Light"/>
                        </w:rPr>
                        <w:t xml:space="preserve">ac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fe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fydd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na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golled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ar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ei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h</w:t>
                      </w:r>
                      <w:r>
                        <w:rPr>
                          <w:rFonts w:ascii="Calibri" w:hAnsi="Calibri" w:cs="Calibri"/>
                        </w:rPr>
                        <w:t>ô</w:t>
                      </w:r>
                      <w:r w:rsidRPr="0007287E">
                        <w:rPr>
                          <w:rFonts w:ascii="Segoe UI Light" w:hAnsi="Segoe UI Light" w:cs="Segoe UI Light"/>
                        </w:rPr>
                        <w:t>l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>.</w:t>
                      </w:r>
                    </w:p>
                    <w:p w14:paraId="57CCC327" w14:textId="77777777" w:rsidR="00E75C10" w:rsidRDefault="00E75C10" w:rsidP="00E75C1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</w:pPr>
                    </w:p>
                    <w:p w14:paraId="65678170" w14:textId="60CA6813" w:rsidR="00E75C10" w:rsidRPr="0007287E" w:rsidRDefault="00E75C10" w:rsidP="00E75C1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</w:pPr>
                      <w:r w:rsidRPr="00E75C10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>M</w:t>
                      </w:r>
                      <w:r w:rsidR="00DA379A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>s</w:t>
                      </w:r>
                      <w:r w:rsidRPr="00E75C10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 xml:space="preserve"> </w:t>
                      </w:r>
                      <w:proofErr w:type="spellStart"/>
                      <w:r w:rsidRPr="00E75C10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>Giddins</w:t>
                      </w:r>
                      <w:proofErr w:type="spellEnd"/>
                      <w:r w:rsidRPr="00E75C10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 xml:space="preserve"> has been an amazing classroom assistant at the school for ten years. She is a key part of our team and has been responsible for first aid for many years. She helps out in the classroom and out at </w:t>
                      </w:r>
                      <w:r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>lunchtime</w:t>
                      </w:r>
                      <w:r w:rsidRPr="00E75C10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 xml:space="preserve"> on the playground. We wish her well in her retirement and she will be sadly missed</w:t>
                      </w:r>
                      <w:r w:rsidRPr="0007287E"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>.</w:t>
                      </w:r>
                    </w:p>
                    <w:p w14:paraId="4EDD9076" w14:textId="77777777" w:rsidR="00EA52D7" w:rsidRDefault="00EA52D7"/>
                  </w:txbxContent>
                </v:textbox>
              </v:shape>
            </w:pict>
          </mc:Fallback>
        </mc:AlternateContent>
      </w:r>
      <w:r>
        <w:rPr>
          <w:rFonts w:ascii="Fredoka One" w:hAnsi="Fredoka One"/>
          <w:noProof/>
          <w:color w:val="00B050"/>
          <w:sz w:val="56"/>
          <w:szCs w:val="56"/>
        </w:rPr>
        <w:drawing>
          <wp:anchor distT="0" distB="0" distL="114300" distR="114300" simplePos="0" relativeHeight="251768832" behindDoc="1" locked="0" layoutInCell="1" allowOverlap="1" wp14:anchorId="33008D08" wp14:editId="372F41C6">
            <wp:simplePos x="0" y="0"/>
            <wp:positionH relativeFrom="column">
              <wp:posOffset>571500</wp:posOffset>
            </wp:positionH>
            <wp:positionV relativeFrom="paragraph">
              <wp:posOffset>188595</wp:posOffset>
            </wp:positionV>
            <wp:extent cx="2752725" cy="3669030"/>
            <wp:effectExtent l="0" t="0" r="9525" b="7620"/>
            <wp:wrapTight wrapText="bothSides">
              <wp:wrapPolygon edited="0">
                <wp:start x="0" y="0"/>
                <wp:lineTo x="0" y="21533"/>
                <wp:lineTo x="21525" y="21533"/>
                <wp:lineTo x="21525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712A5" w14:textId="77777777" w:rsidR="00E1183E" w:rsidRDefault="00E1183E" w:rsidP="00F3397A">
      <w:pPr>
        <w:jc w:val="center"/>
      </w:pPr>
    </w:p>
    <w:p w14:paraId="77A318D5" w14:textId="77777777" w:rsidR="00E1183E" w:rsidRDefault="00E1183E" w:rsidP="00F3397A">
      <w:pPr>
        <w:jc w:val="center"/>
      </w:pPr>
    </w:p>
    <w:p w14:paraId="46FC9BDD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63F44A1F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2DCC6320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150390A1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44D02756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0081E696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1277C1E4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1756008E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595FF375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510BA39C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46908092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30A14645" w14:textId="77777777" w:rsidR="00F3397A" w:rsidRDefault="00F3397A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361187C1" w14:textId="77777777" w:rsidR="00F3397A" w:rsidRDefault="00F3397A" w:rsidP="00E75C10">
      <w:pPr>
        <w:rPr>
          <w:rFonts w:ascii="Fredoka One" w:hAnsi="Fredoka One"/>
          <w:color w:val="00B050"/>
          <w:sz w:val="32"/>
          <w:szCs w:val="32"/>
        </w:rPr>
      </w:pPr>
    </w:p>
    <w:p w14:paraId="5991C3EA" w14:textId="77777777" w:rsidR="00E1183E" w:rsidRDefault="00E75C10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  <w:r>
        <w:rPr>
          <w:rFonts w:ascii="Fredoka One" w:hAnsi="Fredoka One"/>
          <w:color w:val="00B050"/>
          <w:sz w:val="56"/>
          <w:szCs w:val="56"/>
        </w:rPr>
        <w:t xml:space="preserve">Symud </w:t>
      </w:r>
      <w:proofErr w:type="spellStart"/>
      <w:r>
        <w:rPr>
          <w:rFonts w:ascii="Fredoka One" w:hAnsi="Fredoka One"/>
          <w:color w:val="00B050"/>
          <w:sz w:val="56"/>
          <w:szCs w:val="56"/>
        </w:rPr>
        <w:t>ymlaen</w:t>
      </w:r>
      <w:proofErr w:type="spellEnd"/>
      <w:r>
        <w:rPr>
          <w:rFonts w:ascii="Fredoka One" w:hAnsi="Fredoka One"/>
          <w:color w:val="00B050"/>
          <w:sz w:val="56"/>
          <w:szCs w:val="56"/>
        </w:rPr>
        <w:t>/Moving on</w:t>
      </w:r>
    </w:p>
    <w:p w14:paraId="4815C8D1" w14:textId="77777777" w:rsidR="00E1183E" w:rsidRDefault="00E75C10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  <w:r>
        <w:rPr>
          <w:rFonts w:ascii="Fredoka One" w:hAnsi="Fredoka One"/>
          <w:noProof/>
          <w:color w:val="00B05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FB28EA" wp14:editId="005D66A3">
                <wp:simplePos x="0" y="0"/>
                <wp:positionH relativeFrom="column">
                  <wp:posOffset>4019550</wp:posOffset>
                </wp:positionH>
                <wp:positionV relativeFrom="paragraph">
                  <wp:posOffset>245745</wp:posOffset>
                </wp:positionV>
                <wp:extent cx="3028950" cy="3543300"/>
                <wp:effectExtent l="0" t="0" r="19050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6D428" w14:textId="77777777" w:rsidR="00E75C10" w:rsidRDefault="00E75C10" w:rsidP="00E75C10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Coulman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wedi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bod</w:t>
                            </w:r>
                            <w:r w:rsidR="00C20E1A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="00C20E1A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athrawes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yr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adnawdd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anghenion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ychwanegol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ers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w</w:t>
                            </w:r>
                            <w:r w:rsidR="00C20E1A">
                              <w:rPr>
                                <w:rFonts w:ascii="Segoe UI Light" w:hAnsi="Segoe UI Light" w:cs="Segoe UI Light"/>
                              </w:rPr>
                              <w:t>y</w:t>
                            </w:r>
                            <w:r>
                              <w:rPr>
                                <w:rFonts w:ascii="Segoe UI Light" w:hAnsi="Segoe UI Light" w:cs="Segoe UI Light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mlyne</w:t>
                            </w:r>
                            <w:r w:rsidR="00C20E1A">
                              <w:rPr>
                                <w:rFonts w:ascii="Segoe UI Light" w:hAnsi="Segoe UI Light" w:cs="Segoe UI Light"/>
                              </w:rPr>
                              <w:t>d</w:t>
                            </w:r>
                            <w:r>
                              <w:rPr>
                                <w:rFonts w:ascii="Segoe UI Light" w:hAnsi="Segoe UI Light" w:cs="Segoe UI Light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egoe UI Light" w:hAnsi="Segoe UI Light" w:cs="Segoe UI Light"/>
                              </w:rPr>
                              <w:t>hanner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mlynedd</w:t>
                            </w:r>
                            <w:proofErr w:type="spellEnd"/>
                            <w:proofErr w:type="gram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.  Mae hi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wedi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helpu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llawer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o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ddisgyblion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ac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wedi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bod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cefnogi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sawl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teulu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.  </w:t>
                            </w:r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Mae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disgyblion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wrth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boddau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Coulman</w:t>
                            </w:r>
                            <w:proofErr w:type="spellEnd"/>
                            <w:r w:rsidR="00C20E1A">
                              <w:rPr>
                                <w:rFonts w:ascii="Segoe UI Light" w:hAnsi="Segoe UI Light" w:cs="Segoe UI Light"/>
                              </w:rPr>
                              <w:t xml:space="preserve">.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Rydym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dymuno’n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dda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iddi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ei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swydd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n</w:t>
                            </w:r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ewydd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Ysgol Mochdre</w:t>
                            </w:r>
                            <w:r>
                              <w:rPr>
                                <w:rFonts w:ascii="Segoe UI Light" w:hAnsi="Segoe UI Light" w:cs="Segoe UI Light"/>
                              </w:rPr>
                              <w:t>. Fe</w:t>
                            </w:r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fydd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colled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ar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ei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h</w:t>
                            </w:r>
                            <w:r w:rsidRPr="00F46078">
                              <w:rPr>
                                <w:rFonts w:ascii="Calibri" w:hAnsi="Calibri" w:cs="Calibri"/>
                              </w:rPr>
                              <w:t>ô</w:t>
                            </w:r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l</w:t>
                            </w:r>
                            <w:proofErr w:type="spellEnd"/>
                            <w:r w:rsidRPr="00F46078">
                              <w:rPr>
                                <w:rFonts w:ascii="Segoe UI Light" w:hAnsi="Segoe UI Light" w:cs="Segoe UI Light"/>
                              </w:rPr>
                              <w:t>.</w:t>
                            </w:r>
                          </w:p>
                          <w:p w14:paraId="45C5FF10" w14:textId="77777777" w:rsidR="00E75C10" w:rsidRPr="0007287E" w:rsidRDefault="00E75C10" w:rsidP="00E75C1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540" w:lineRule="atLeast"/>
                              <w:rPr>
                                <w:rFonts w:ascii="Segoe UI Light" w:hAnsi="Segoe UI Light" w:cs="Segoe UI Light"/>
                                <w:b/>
                                <w:color w:val="202124"/>
                                <w:u w:val="single"/>
                                <w:lang w:val="en" w:eastAsia="en-GB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b/>
                                <w:color w:val="202124"/>
                                <w:u w:val="single"/>
                                <w:lang w:val="en" w:eastAsia="en-GB"/>
                              </w:rPr>
                              <w:t>M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  <w:b/>
                                <w:color w:val="202124"/>
                                <w:u w:val="single"/>
                                <w:lang w:val="en" w:eastAsia="en-GB"/>
                              </w:rPr>
                              <w:t xml:space="preserve">rs.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  <w:b/>
                                <w:color w:val="202124"/>
                                <w:u w:val="single"/>
                                <w:lang w:val="en" w:eastAsia="en-GB"/>
                              </w:rPr>
                              <w:t>Sioned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  <w:b/>
                                <w:color w:val="202124"/>
                                <w:u w:val="single"/>
                                <w:lang w:val="en" w:eastAsia="en-GB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  <w:b/>
                                <w:color w:val="202124"/>
                                <w:u w:val="single"/>
                                <w:lang w:val="en" w:eastAsia="en-GB"/>
                              </w:rPr>
                              <w:t>Coulman</w:t>
                            </w:r>
                            <w:proofErr w:type="spellEnd"/>
                          </w:p>
                          <w:p w14:paraId="57D6DE74" w14:textId="77777777" w:rsidR="00E75C10" w:rsidRPr="0007287E" w:rsidRDefault="00E75C10" w:rsidP="00E75C10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Segoe UI Light" w:hAnsi="Segoe UI Light" w:cs="Segoe UI Light"/>
                                <w:color w:val="202124"/>
                                <w:lang w:val="en-GB" w:eastAsia="en-GB"/>
                              </w:rPr>
                            </w:pP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>Sioned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 xml:space="preserve"> has been a teacher in the additional needs </w:t>
                            </w:r>
                            <w:r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 xml:space="preserve">resourced provision for 8 and </w:t>
                            </w:r>
                            <w:r w:rsidR="00C20E1A"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 xml:space="preserve">a </w:t>
                            </w:r>
                            <w:r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>half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 xml:space="preserve"> years. She has helped many pupils and has been supporting many families. </w:t>
                            </w:r>
                            <w:r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 xml:space="preserve">The pupils bond very well with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>Coulman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 xml:space="preserve">.  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>We wish her well in her new job at Ysgol Mochdre</w:t>
                            </w:r>
                            <w:r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>.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>S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  <w:color w:val="202124"/>
                                <w:lang w:val="en" w:eastAsia="en-GB"/>
                              </w:rPr>
                              <w:t>he will be sadly missed.</w:t>
                            </w:r>
                          </w:p>
                          <w:p w14:paraId="6920F994" w14:textId="77777777" w:rsidR="00E75C10" w:rsidRDefault="00E75C10" w:rsidP="00E75C10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  <w:p w14:paraId="3113A31E" w14:textId="77777777" w:rsidR="00E75C10" w:rsidRDefault="00E75C10" w:rsidP="00E75C10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  <w:p w14:paraId="59659581" w14:textId="77777777" w:rsidR="00E75C10" w:rsidRDefault="00E75C10" w:rsidP="00E75C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BDD73" id="Text Box 93" o:spid="_x0000_s1038" type="#_x0000_t202" style="position:absolute;left:0;text-align:left;margin-left:316.5pt;margin-top:19.35pt;width:238.5pt;height:27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" fillcolor="white [3201]" strokeweight=".5pt">
                <v:textbox>
                  <w:txbxContent>
                    <w:p w:rsidR="00E75C10" w:rsidRDefault="00E75C10" w:rsidP="00E75C10">
                      <w:pPr>
                        <w:rPr>
                          <w:rFonts w:ascii="Segoe UI Light" w:hAnsi="Segoe UI Light" w:cs="Segoe UI Light"/>
                        </w:rPr>
                      </w:pPr>
                      <w:r w:rsidRPr="00F46078">
                        <w:rPr>
                          <w:rFonts w:ascii="Segoe UI Light" w:hAnsi="Segoe UI Light" w:cs="Segoe UI Light"/>
                        </w:rPr>
                        <w:t xml:space="preserve">Mae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Mrs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Coulman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wedi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bod</w:t>
                      </w:r>
                      <w:r w:rsidR="00C20E1A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="00C20E1A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athrawes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yr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adnawdd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anghenion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ychwanegol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ers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w</w:t>
                      </w:r>
                      <w:r w:rsidR="00C20E1A">
                        <w:rPr>
                          <w:rFonts w:ascii="Segoe UI Light" w:hAnsi="Segoe UI Light" w:cs="Segoe UI Light"/>
                        </w:rPr>
                        <w:t>y</w:t>
                      </w:r>
                      <w:r>
                        <w:rPr>
                          <w:rFonts w:ascii="Segoe UI Light" w:hAnsi="Segoe UI Light" w:cs="Segoe UI Light"/>
                        </w:rPr>
                        <w:t>th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mlyne</w:t>
                      </w:r>
                      <w:r w:rsidR="00C20E1A">
                        <w:rPr>
                          <w:rFonts w:ascii="Segoe UI Light" w:hAnsi="Segoe UI Light" w:cs="Segoe UI Light"/>
                        </w:rPr>
                        <w:t>d</w:t>
                      </w:r>
                      <w:r>
                        <w:rPr>
                          <w:rFonts w:ascii="Segoe UI Light" w:hAnsi="Segoe UI Light" w:cs="Segoe UI Light"/>
                        </w:rPr>
                        <w:t>d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a </w:t>
                      </w:r>
                      <w:proofErr w:type="spellStart"/>
                      <w:proofErr w:type="gramStart"/>
                      <w:r>
                        <w:rPr>
                          <w:rFonts w:ascii="Segoe UI Light" w:hAnsi="Segoe UI Light" w:cs="Segoe UI Light"/>
                        </w:rPr>
                        <w:t>hanner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mlynedd</w:t>
                      </w:r>
                      <w:proofErr w:type="spellEnd"/>
                      <w:proofErr w:type="gram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.  Mae hi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wedi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helpu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llawer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o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ddisgyblion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ac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wedi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bod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cefnogi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sawl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teulu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.  </w:t>
                      </w:r>
                      <w:r>
                        <w:rPr>
                          <w:rFonts w:ascii="Segoe UI Light" w:hAnsi="Segoe UI Light" w:cs="Segoe UI Light"/>
                        </w:rPr>
                        <w:t xml:space="preserve">Mae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disgyblion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wrth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eu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boddau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gyda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Mrs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Coulman</w:t>
                      </w:r>
                      <w:proofErr w:type="spellEnd"/>
                      <w:r w:rsidR="00C20E1A">
                        <w:rPr>
                          <w:rFonts w:ascii="Segoe UI Light" w:hAnsi="Segoe UI Light" w:cs="Segoe UI Light"/>
                        </w:rPr>
                        <w:t xml:space="preserve">.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Rydym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dymuno’n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dda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iddi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ei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swydd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n</w:t>
                      </w:r>
                      <w:r w:rsidRPr="00F46078">
                        <w:rPr>
                          <w:rFonts w:ascii="Segoe UI Light" w:hAnsi="Segoe UI Light" w:cs="Segoe UI Light"/>
                        </w:rPr>
                        <w:t>ewydd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Ysgol Mochdre</w:t>
                      </w:r>
                      <w:r>
                        <w:rPr>
                          <w:rFonts w:ascii="Segoe UI Light" w:hAnsi="Segoe UI Light" w:cs="Segoe UI Light"/>
                        </w:rPr>
                        <w:t>. Fe</w:t>
                      </w:r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fydd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colled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ar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ei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F46078">
                        <w:rPr>
                          <w:rFonts w:ascii="Segoe UI Light" w:hAnsi="Segoe UI Light" w:cs="Segoe UI Light"/>
                        </w:rPr>
                        <w:t>h</w:t>
                      </w:r>
                      <w:r w:rsidRPr="00F46078">
                        <w:rPr>
                          <w:rFonts w:ascii="Calibri" w:hAnsi="Calibri" w:cs="Calibri"/>
                        </w:rPr>
                        <w:t>ô</w:t>
                      </w:r>
                      <w:r w:rsidRPr="00F46078">
                        <w:rPr>
                          <w:rFonts w:ascii="Segoe UI Light" w:hAnsi="Segoe UI Light" w:cs="Segoe UI Light"/>
                        </w:rPr>
                        <w:t>l</w:t>
                      </w:r>
                      <w:proofErr w:type="spellEnd"/>
                      <w:r w:rsidRPr="00F46078">
                        <w:rPr>
                          <w:rFonts w:ascii="Segoe UI Light" w:hAnsi="Segoe UI Light" w:cs="Segoe UI Light"/>
                        </w:rPr>
                        <w:t>.</w:t>
                      </w:r>
                    </w:p>
                    <w:p w:rsidR="00E75C10" w:rsidRPr="0007287E" w:rsidRDefault="00E75C10" w:rsidP="00E75C1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540" w:lineRule="atLeast"/>
                        <w:rPr>
                          <w:rFonts w:ascii="Segoe UI Light" w:hAnsi="Segoe UI Light" w:cs="Segoe UI Light"/>
                          <w:b/>
                          <w:color w:val="202124"/>
                          <w:u w:val="single"/>
                          <w:lang w:val="en" w:eastAsia="en-GB"/>
                        </w:rPr>
                      </w:pPr>
                      <w:r>
                        <w:rPr>
                          <w:rFonts w:ascii="Segoe UI Light" w:hAnsi="Segoe UI Light" w:cs="Segoe UI Light"/>
                          <w:b/>
                          <w:color w:val="202124"/>
                          <w:u w:val="single"/>
                          <w:lang w:val="en" w:eastAsia="en-GB"/>
                        </w:rPr>
                        <w:t>M</w:t>
                      </w:r>
                      <w:r w:rsidRPr="0007287E">
                        <w:rPr>
                          <w:rFonts w:ascii="Segoe UI Light" w:hAnsi="Segoe UI Light" w:cs="Segoe UI Light"/>
                          <w:b/>
                          <w:color w:val="202124"/>
                          <w:u w:val="single"/>
                          <w:lang w:val="en" w:eastAsia="en-GB"/>
                        </w:rPr>
                        <w:t xml:space="preserve">rs.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  <w:b/>
                          <w:color w:val="202124"/>
                          <w:u w:val="single"/>
                          <w:lang w:val="en" w:eastAsia="en-GB"/>
                        </w:rPr>
                        <w:t>Sioned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  <w:b/>
                          <w:color w:val="202124"/>
                          <w:u w:val="single"/>
                          <w:lang w:val="en" w:eastAsia="en-GB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  <w:b/>
                          <w:color w:val="202124"/>
                          <w:u w:val="single"/>
                          <w:lang w:val="en" w:eastAsia="en-GB"/>
                        </w:rPr>
                        <w:t>Coulman</w:t>
                      </w:r>
                      <w:proofErr w:type="spellEnd"/>
                    </w:p>
                    <w:p w:rsidR="00E75C10" w:rsidRPr="0007287E" w:rsidRDefault="00E75C10" w:rsidP="00E75C10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Segoe UI Light" w:hAnsi="Segoe UI Light" w:cs="Segoe UI Light"/>
                          <w:color w:val="202124"/>
                          <w:lang w:val="en-GB" w:eastAsia="en-GB"/>
                        </w:rPr>
                      </w:pPr>
                      <w:proofErr w:type="spellStart"/>
                      <w:r w:rsidRPr="0007287E"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>Sioned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 xml:space="preserve"> has been a teacher in the additional needs </w:t>
                      </w:r>
                      <w:r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 xml:space="preserve">resourced provision for 8 and </w:t>
                      </w:r>
                      <w:r w:rsidR="00C20E1A"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 xml:space="preserve">a </w:t>
                      </w:r>
                      <w:r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>half</w:t>
                      </w:r>
                      <w:r w:rsidRPr="0007287E"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 xml:space="preserve"> years. She has helped many pupils and has been supporting many families. </w:t>
                      </w:r>
                      <w:r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 xml:space="preserve">The pupils bond very well with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>Mrs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>Coulman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 xml:space="preserve">.  </w:t>
                      </w:r>
                      <w:r w:rsidRPr="0007287E"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>We wish her well in her new job at Ysgol Mochdre</w:t>
                      </w:r>
                      <w:r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>.</w:t>
                      </w:r>
                      <w:r w:rsidRPr="0007287E"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 xml:space="preserve"> </w:t>
                      </w:r>
                      <w:r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>S</w:t>
                      </w:r>
                      <w:r w:rsidRPr="0007287E">
                        <w:rPr>
                          <w:rFonts w:ascii="Segoe UI Light" w:hAnsi="Segoe UI Light" w:cs="Segoe UI Light"/>
                          <w:color w:val="202124"/>
                          <w:lang w:val="en" w:eastAsia="en-GB"/>
                        </w:rPr>
                        <w:t>he will be sadly missed.</w:t>
                      </w:r>
                    </w:p>
                    <w:p w:rsidR="00E75C10" w:rsidRDefault="00E75C10" w:rsidP="00E75C10">
                      <w:pPr>
                        <w:rPr>
                          <w:rFonts w:ascii="Segoe UI Light" w:hAnsi="Segoe UI Light" w:cs="Segoe UI Light"/>
                        </w:rPr>
                      </w:pPr>
                    </w:p>
                    <w:p w:rsidR="00E75C10" w:rsidRDefault="00E75C10" w:rsidP="00E75C10">
                      <w:pPr>
                        <w:rPr>
                          <w:rFonts w:ascii="Segoe UI Light" w:hAnsi="Segoe UI Light" w:cs="Segoe UI Light"/>
                        </w:rPr>
                      </w:pPr>
                    </w:p>
                    <w:p w:rsidR="00E75C10" w:rsidRDefault="00E75C10" w:rsidP="00E75C10"/>
                  </w:txbxContent>
                </v:textbox>
              </v:shape>
            </w:pict>
          </mc:Fallback>
        </mc:AlternateContent>
      </w:r>
      <w:r>
        <w:rPr>
          <w:rFonts w:ascii="Fredoka One" w:hAnsi="Fredoka One"/>
          <w:noProof/>
          <w:color w:val="00B050"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1A373596" wp14:editId="530F8213">
            <wp:simplePos x="0" y="0"/>
            <wp:positionH relativeFrom="column">
              <wp:posOffset>617855</wp:posOffset>
            </wp:positionH>
            <wp:positionV relativeFrom="paragraph">
              <wp:posOffset>225425</wp:posOffset>
            </wp:positionV>
            <wp:extent cx="2706370" cy="3609975"/>
            <wp:effectExtent l="0" t="0" r="0" b="9525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5C77B" w14:textId="77777777" w:rsidR="00E1183E" w:rsidRDefault="00E1183E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6C826D15" w14:textId="77777777" w:rsidR="00E1183E" w:rsidRDefault="00E1183E" w:rsidP="00F3397A">
      <w:pPr>
        <w:jc w:val="center"/>
        <w:rPr>
          <w:rFonts w:ascii="Fredoka One" w:hAnsi="Fredoka One"/>
          <w:color w:val="00B050"/>
          <w:sz w:val="32"/>
          <w:szCs w:val="32"/>
        </w:rPr>
      </w:pPr>
    </w:p>
    <w:p w14:paraId="629FAFB2" w14:textId="77777777" w:rsidR="00F3397A" w:rsidRDefault="00F3397A"/>
    <w:p w14:paraId="23241D40" w14:textId="77777777" w:rsidR="00E75C10" w:rsidRDefault="00E75C10">
      <w:pPr>
        <w:rPr>
          <w:rFonts w:ascii="Fredoka One" w:hAnsi="Fredoka One"/>
          <w:color w:val="00B050"/>
          <w:sz w:val="32"/>
          <w:szCs w:val="32"/>
        </w:rPr>
      </w:pPr>
    </w:p>
    <w:p w14:paraId="3B82F512" w14:textId="77777777" w:rsidR="00E75C10" w:rsidRDefault="00E75C10"/>
    <w:p w14:paraId="2A007EB2" w14:textId="77777777" w:rsidR="00E75C10" w:rsidRDefault="00E75C10"/>
    <w:p w14:paraId="70092D41" w14:textId="77777777" w:rsidR="00E75C10" w:rsidRDefault="00E75C10"/>
    <w:p w14:paraId="2B1A1877" w14:textId="77777777" w:rsidR="00E75C10" w:rsidRDefault="00E75C10"/>
    <w:p w14:paraId="23295ED4" w14:textId="77777777" w:rsidR="00E75C10" w:rsidRDefault="00E75C10"/>
    <w:p w14:paraId="0527BD71" w14:textId="77777777" w:rsidR="00E75C10" w:rsidRDefault="00E75C10"/>
    <w:p w14:paraId="609B4408" w14:textId="77777777" w:rsidR="00E75C10" w:rsidRDefault="00E75C10"/>
    <w:p w14:paraId="3F8DD8A6" w14:textId="77777777" w:rsidR="00E75C10" w:rsidRDefault="00E75C10"/>
    <w:p w14:paraId="3FBD27CE" w14:textId="77777777" w:rsidR="00E75C10" w:rsidRDefault="00E75C10"/>
    <w:p w14:paraId="56ACD8F6" w14:textId="77777777" w:rsidR="00E75C10" w:rsidRDefault="00E75C10"/>
    <w:p w14:paraId="400C2803" w14:textId="77777777" w:rsidR="00F3397A" w:rsidRDefault="00F3397A"/>
    <w:p w14:paraId="2D67E258" w14:textId="77777777" w:rsidR="00F3397A" w:rsidRDefault="00F3397A"/>
    <w:p w14:paraId="056308FD" w14:textId="77777777" w:rsidR="00F3397A" w:rsidRDefault="00F3397A"/>
    <w:p w14:paraId="435C7C2B" w14:textId="77777777" w:rsidR="00F3397A" w:rsidRDefault="00F3397A"/>
    <w:p w14:paraId="4E14688B" w14:textId="77777777" w:rsidR="00F3397A" w:rsidRDefault="00F3397A"/>
    <w:p w14:paraId="7FFB7E0D" w14:textId="77777777" w:rsidR="00E75C10" w:rsidRDefault="00E75C10"/>
    <w:p w14:paraId="6E1FA597" w14:textId="77777777" w:rsidR="00E75C10" w:rsidRDefault="00E75C10"/>
    <w:p w14:paraId="4F208F36" w14:textId="77777777" w:rsidR="00E75C10" w:rsidRDefault="00E75C10"/>
    <w:p w14:paraId="2F22E01D" w14:textId="77777777" w:rsidR="00E75C10" w:rsidRDefault="00E75C10" w:rsidP="00E75C10">
      <w:pPr>
        <w:jc w:val="center"/>
        <w:rPr>
          <w:rFonts w:ascii="Fredoka One" w:hAnsi="Fredoka One"/>
          <w:color w:val="00B050"/>
          <w:sz w:val="32"/>
          <w:szCs w:val="32"/>
        </w:rPr>
      </w:pPr>
      <w:proofErr w:type="spellStart"/>
      <w:r>
        <w:rPr>
          <w:rFonts w:ascii="Fredoka One" w:hAnsi="Fredoka One"/>
          <w:color w:val="00B050"/>
          <w:sz w:val="56"/>
          <w:szCs w:val="56"/>
        </w:rPr>
        <w:t>Symud</w:t>
      </w:r>
      <w:proofErr w:type="spellEnd"/>
      <w:r>
        <w:rPr>
          <w:rFonts w:ascii="Fredoka One" w:hAnsi="Fredoka One"/>
          <w:color w:val="00B050"/>
          <w:sz w:val="56"/>
          <w:szCs w:val="56"/>
        </w:rPr>
        <w:t xml:space="preserve"> </w:t>
      </w:r>
      <w:proofErr w:type="spellStart"/>
      <w:r>
        <w:rPr>
          <w:rFonts w:ascii="Fredoka One" w:hAnsi="Fredoka One"/>
          <w:color w:val="00B050"/>
          <w:sz w:val="56"/>
          <w:szCs w:val="56"/>
        </w:rPr>
        <w:t>ymlaen</w:t>
      </w:r>
      <w:proofErr w:type="spellEnd"/>
      <w:r>
        <w:rPr>
          <w:rFonts w:ascii="Fredoka One" w:hAnsi="Fredoka One"/>
          <w:color w:val="00B050"/>
          <w:sz w:val="56"/>
          <w:szCs w:val="56"/>
        </w:rPr>
        <w:t>/Moving on</w:t>
      </w:r>
    </w:p>
    <w:p w14:paraId="67FC75AD" w14:textId="77777777" w:rsidR="00E75C10" w:rsidRDefault="001D5445">
      <w:r>
        <w:rPr>
          <w:rFonts w:ascii="Fredoka One" w:hAnsi="Fredoka One"/>
          <w:noProof/>
          <w:color w:val="00B05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FDFF28" wp14:editId="6F326EEE">
                <wp:simplePos x="0" y="0"/>
                <wp:positionH relativeFrom="column">
                  <wp:posOffset>3505200</wp:posOffset>
                </wp:positionH>
                <wp:positionV relativeFrom="paragraph">
                  <wp:posOffset>5715</wp:posOffset>
                </wp:positionV>
                <wp:extent cx="3524250" cy="3810000"/>
                <wp:effectExtent l="0" t="0" r="19050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1CADA" w14:textId="77777777" w:rsidR="001D5445" w:rsidRPr="0007287E" w:rsidRDefault="001D5445" w:rsidP="001D5445">
                            <w:pPr>
                              <w:rPr>
                                <w:rFonts w:ascii="Segoe UI Light" w:hAnsi="Segoe UI Light" w:cs="Segoe UI Light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  <w:b/>
                                <w:u w:val="single"/>
                              </w:rPr>
                              <w:t>Mrs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  <w:b/>
                                <w:u w:val="single"/>
                              </w:rPr>
                              <w:t>Lowri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  <w:b/>
                                <w:u w:val="single"/>
                              </w:rPr>
                              <w:t xml:space="preserve"> Hogg</w:t>
                            </w:r>
                          </w:p>
                          <w:p w14:paraId="402FD1E8" w14:textId="77777777" w:rsidR="001D5445" w:rsidRDefault="001D5445" w:rsidP="001D5445">
                            <w:pPr>
                              <w:rPr>
                                <w:rFonts w:ascii="Segoe UI Light" w:hAnsi="Segoe UI Light" w:cs="Segoe UI Light"/>
                              </w:rPr>
                            </w:pPr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Mae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Mrs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Hogg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wedi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bod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aelod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gweithgar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iawn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o’r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staff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ers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9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mlynedd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.  Mae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ei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chyfraniad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Ysgol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Glanrafon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un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gwerthfawr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dros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ben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Dros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blynyddoed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mae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rhoi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oriau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maith</w:t>
                            </w:r>
                            <w:proofErr w:type="spellEnd"/>
                            <w:r w:rsidR="000B4F1B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="000B4F1B">
                              <w:rPr>
                                <w:rFonts w:ascii="Segoe UI Light" w:hAnsi="Segoe UI Light" w:cs="Segoe UI Light"/>
                              </w:rPr>
                              <w:t>o’u</w:t>
                            </w:r>
                            <w:proofErr w:type="spellEnd"/>
                            <w:r w:rsidR="000B4F1B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="000B4F1B">
                              <w:rPr>
                                <w:rFonts w:ascii="Segoe UI Light" w:hAnsi="Segoe UI Light" w:cs="Segoe UI Light"/>
                              </w:rPr>
                              <w:t>hamser</w:t>
                            </w:r>
                            <w:proofErr w:type="spellEnd"/>
                            <w:r w:rsidR="000B4F1B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="000B4F1B">
                              <w:rPr>
                                <w:rFonts w:ascii="Segoe UI Light" w:hAnsi="Segoe UI Light" w:cs="Segoe UI Light"/>
                              </w:rPr>
                              <w:t>ei</w:t>
                            </w:r>
                            <w:proofErr w:type="spellEnd"/>
                            <w:r w:rsidR="000B4F1B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="000B4F1B">
                              <w:rPr>
                                <w:rFonts w:ascii="Segoe UI Light" w:hAnsi="Segoe UI Light" w:cs="Segoe UI Light"/>
                              </w:rPr>
                              <w:t>hun</w:t>
                            </w:r>
                            <w:proofErr w:type="spellEnd"/>
                            <w:r w:rsidR="000B4F1B">
                              <w:rPr>
                                <w:rFonts w:ascii="Segoe UI Light" w:hAnsi="Segoe UI Light" w:cs="Segoe UI Light"/>
                              </w:rPr>
                              <w:t>,</w:t>
                            </w:r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mwyn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rhoi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cyfle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ddisgyblion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gystadlu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Urdd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. Mae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hi’n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athrawes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 Light" w:hAnsi="Segoe UI Light" w:cs="Segoe UI Light"/>
                              </w:rPr>
                              <w:t>dawnus</w:t>
                            </w:r>
                            <w:proofErr w:type="spellEnd"/>
                            <w:r>
                              <w:rPr>
                                <w:rFonts w:ascii="Segoe UI Light" w:hAnsi="Segoe UI Light" w:cs="Segoe UI Light"/>
                              </w:rPr>
                              <w:t xml:space="preserve"> a</w:t>
                            </w:r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c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fe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fydd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colled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ar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ei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hôl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. 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Rydym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dymuno’r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gorau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iddi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ei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rôl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newydd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fel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dirprwy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yn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Ysgol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Plas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 </w:t>
                            </w:r>
                            <w:proofErr w:type="spellStart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>Coch</w:t>
                            </w:r>
                            <w:proofErr w:type="spellEnd"/>
                            <w:r w:rsidRPr="0007287E">
                              <w:rPr>
                                <w:rFonts w:ascii="Segoe UI Light" w:hAnsi="Segoe UI Light" w:cs="Segoe UI Light"/>
                              </w:rPr>
                              <w:t xml:space="preserve">.  </w:t>
                            </w:r>
                          </w:p>
                          <w:p w14:paraId="05947A6A" w14:textId="77777777" w:rsidR="001D5445" w:rsidRPr="001D5445" w:rsidRDefault="001D5445" w:rsidP="001D544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540" w:lineRule="atLeast"/>
                              <w:rPr>
                                <w:rFonts w:ascii="Segoe UI Light" w:hAnsi="Segoe UI Light" w:cs="Segoe UI Light"/>
                                <w:b/>
                                <w:i/>
                                <w:color w:val="202124"/>
                                <w:u w:val="single"/>
                                <w:lang w:val="en" w:eastAsia="en-GB"/>
                              </w:rPr>
                            </w:pPr>
                            <w:r w:rsidRPr="0007287E">
                              <w:rPr>
                                <w:rFonts w:ascii="Segoe UI Light" w:hAnsi="Segoe UI Light" w:cs="Segoe UI Light"/>
                                <w:b/>
                                <w:color w:val="202124"/>
                                <w:u w:val="single"/>
                                <w:lang w:val="en" w:eastAsia="en-GB"/>
                              </w:rPr>
                              <w:t>Mrs</w:t>
                            </w:r>
                            <w:r w:rsidRPr="001D5445">
                              <w:rPr>
                                <w:rFonts w:ascii="Segoe UI Light" w:hAnsi="Segoe UI Light" w:cs="Segoe UI Light"/>
                                <w:b/>
                                <w:i/>
                                <w:color w:val="202124"/>
                                <w:u w:val="single"/>
                                <w:lang w:val="en" w:eastAsia="en-GB"/>
                              </w:rPr>
                              <w:t xml:space="preserve">. </w:t>
                            </w:r>
                            <w:proofErr w:type="spellStart"/>
                            <w:r w:rsidRPr="001D5445">
                              <w:rPr>
                                <w:rFonts w:ascii="Segoe UI Light" w:hAnsi="Segoe UI Light" w:cs="Segoe UI Light"/>
                                <w:b/>
                                <w:i/>
                                <w:color w:val="202124"/>
                                <w:u w:val="single"/>
                                <w:lang w:val="en" w:eastAsia="en-GB"/>
                              </w:rPr>
                              <w:t>Lowri</w:t>
                            </w:r>
                            <w:proofErr w:type="spellEnd"/>
                            <w:r w:rsidRPr="001D5445">
                              <w:rPr>
                                <w:rFonts w:ascii="Segoe UI Light" w:hAnsi="Segoe UI Light" w:cs="Segoe UI Light"/>
                                <w:b/>
                                <w:i/>
                                <w:color w:val="202124"/>
                                <w:u w:val="single"/>
                                <w:lang w:val="en" w:eastAsia="en-GB"/>
                              </w:rPr>
                              <w:t xml:space="preserve"> Hogg</w:t>
                            </w:r>
                          </w:p>
                          <w:p w14:paraId="2C28F2C6" w14:textId="77777777" w:rsidR="001D5445" w:rsidRPr="001D5445" w:rsidRDefault="001D5445" w:rsidP="001D544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</w:pPr>
                            <w:proofErr w:type="spellStart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>Mrs</w:t>
                            </w:r>
                            <w:proofErr w:type="spellEnd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 xml:space="preserve"> Hogg has been a very active member of staff for 9 years. Her contribution to Ysgol </w:t>
                            </w:r>
                            <w:proofErr w:type="spellStart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>Glanrafon</w:t>
                            </w:r>
                            <w:proofErr w:type="spellEnd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 xml:space="preserve"> is enormous and has been invaluable. She has given hours of her time to teach pupils for the </w:t>
                            </w:r>
                            <w:proofErr w:type="spellStart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>Urdd</w:t>
                            </w:r>
                            <w:proofErr w:type="spellEnd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 xml:space="preserve"> and has had great success.  She is a talented teacher and who will be sadly missed. We wish her well in her new role of deputy at Ysgol </w:t>
                            </w:r>
                            <w:proofErr w:type="spellStart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>Plas</w:t>
                            </w:r>
                            <w:proofErr w:type="spellEnd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 xml:space="preserve"> </w:t>
                            </w:r>
                            <w:proofErr w:type="spellStart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>Coch</w:t>
                            </w:r>
                            <w:proofErr w:type="spellEnd"/>
                            <w:r w:rsidRPr="001D5445">
                              <w:rPr>
                                <w:rFonts w:ascii="Segoe UI Light" w:hAnsi="Segoe UI Light" w:cs="Segoe UI Light"/>
                                <w:i/>
                                <w:color w:val="202124"/>
                                <w:lang w:val="en" w:eastAsia="en-GB"/>
                              </w:rPr>
                              <w:t xml:space="preserve">. </w:t>
                            </w:r>
                          </w:p>
                          <w:p w14:paraId="39F66D99" w14:textId="77777777" w:rsidR="001D5445" w:rsidRPr="001D5445" w:rsidRDefault="001D5445" w:rsidP="001D544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FF28" id="Text Box 95" o:spid="_x0000_s1039" type="#_x0000_t202" style="position:absolute;margin-left:276pt;margin-top:.45pt;width:277.5pt;height:30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" fillcolor="white [3201]" strokeweight=".5pt">
                <v:textbox>
                  <w:txbxContent>
                    <w:p w14:paraId="1BE1CADA" w14:textId="77777777" w:rsidR="001D5445" w:rsidRPr="0007287E" w:rsidRDefault="001D5445" w:rsidP="001D5445">
                      <w:pPr>
                        <w:rPr>
                          <w:rFonts w:ascii="Segoe UI Light" w:hAnsi="Segoe UI Light" w:cs="Segoe UI Light"/>
                          <w:b/>
                          <w:u w:val="single"/>
                        </w:rPr>
                      </w:pPr>
                      <w:proofErr w:type="spellStart"/>
                      <w:r w:rsidRPr="0007287E">
                        <w:rPr>
                          <w:rFonts w:ascii="Segoe UI Light" w:hAnsi="Segoe UI Light" w:cs="Segoe UI Light"/>
                          <w:b/>
                          <w:u w:val="single"/>
                        </w:rPr>
                        <w:t>Mrs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  <w:b/>
                          <w:u w:val="single"/>
                        </w:rPr>
                        <w:t>Lowri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  <w:b/>
                          <w:u w:val="single"/>
                        </w:rPr>
                        <w:t xml:space="preserve"> Hogg</w:t>
                      </w:r>
                    </w:p>
                    <w:p w14:paraId="402FD1E8" w14:textId="77777777" w:rsidR="001D5445" w:rsidRDefault="001D5445" w:rsidP="001D5445">
                      <w:pPr>
                        <w:rPr>
                          <w:rFonts w:ascii="Segoe UI Light" w:hAnsi="Segoe UI Light" w:cs="Segoe UI Light"/>
                        </w:rPr>
                      </w:pPr>
                      <w:r w:rsidRPr="0007287E">
                        <w:rPr>
                          <w:rFonts w:ascii="Segoe UI Light" w:hAnsi="Segoe UI Light" w:cs="Segoe UI Light"/>
                        </w:rPr>
                        <w:t xml:space="preserve">Mae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Mrs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Hogg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wedi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bod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aelod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gweithgar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iawn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o’r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staff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ers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9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mlynedd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.  Mae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ei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chyfraniad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i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Ysgol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Glanrafon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un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gwerthfawr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dros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ben</w:t>
                      </w:r>
                      <w:r w:rsidRPr="0007287E">
                        <w:rPr>
                          <w:rFonts w:ascii="Segoe UI Light" w:hAnsi="Segoe UI Light" w:cs="Segoe UI Light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Dros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blynyddoed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mae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wedi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rhoi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oriau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maith</w:t>
                      </w:r>
                      <w:proofErr w:type="spellEnd"/>
                      <w:r w:rsidR="000B4F1B">
                        <w:rPr>
                          <w:rFonts w:ascii="Segoe UI Light" w:hAnsi="Segoe UI Light" w:cs="Segoe UI Light"/>
                        </w:rPr>
                        <w:t xml:space="preserve"> o’u </w:t>
                      </w:r>
                      <w:proofErr w:type="spellStart"/>
                      <w:r w:rsidR="000B4F1B">
                        <w:rPr>
                          <w:rFonts w:ascii="Segoe UI Light" w:hAnsi="Segoe UI Light" w:cs="Segoe UI Light"/>
                        </w:rPr>
                        <w:t>hamser</w:t>
                      </w:r>
                      <w:proofErr w:type="spellEnd"/>
                      <w:r w:rsidR="000B4F1B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="000B4F1B">
                        <w:rPr>
                          <w:rFonts w:ascii="Segoe UI Light" w:hAnsi="Segoe UI Light" w:cs="Segoe UI Light"/>
                        </w:rPr>
                        <w:t>ei</w:t>
                      </w:r>
                      <w:proofErr w:type="spellEnd"/>
                      <w:r w:rsidR="000B4F1B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="000B4F1B">
                        <w:rPr>
                          <w:rFonts w:ascii="Segoe UI Light" w:hAnsi="Segoe UI Light" w:cs="Segoe UI Light"/>
                        </w:rPr>
                        <w:t>hun</w:t>
                      </w:r>
                      <w:proofErr w:type="spellEnd"/>
                      <w:r w:rsidR="000B4F1B">
                        <w:rPr>
                          <w:rFonts w:ascii="Segoe UI Light" w:hAnsi="Segoe UI Light" w:cs="Segoe UI Light"/>
                        </w:rPr>
                        <w:t>,</w:t>
                      </w:r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er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mwyn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rhoi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cyfle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i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ddisgyblion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gystadlu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yr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Urdd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. Mae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hi’n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athrawes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 Light" w:hAnsi="Segoe UI Light" w:cs="Segoe UI Light"/>
                        </w:rPr>
                        <w:t>dawnus</w:t>
                      </w:r>
                      <w:proofErr w:type="spellEnd"/>
                      <w:r>
                        <w:rPr>
                          <w:rFonts w:ascii="Segoe UI Light" w:hAnsi="Segoe UI Light" w:cs="Segoe UI Light"/>
                        </w:rPr>
                        <w:t xml:space="preserve"> a</w:t>
                      </w:r>
                      <w:r w:rsidRPr="0007287E">
                        <w:rPr>
                          <w:rFonts w:ascii="Segoe UI Light" w:hAnsi="Segoe UI Light" w:cs="Segoe UI Light"/>
                        </w:rPr>
                        <w:t xml:space="preserve">c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fe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fydd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colled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ar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ei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hôl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. 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Rydym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dymuno’r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gorau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iddi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ei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rôl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newydd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fel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dirprwy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yn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Ysgol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Plas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 </w:t>
                      </w:r>
                      <w:proofErr w:type="spellStart"/>
                      <w:r w:rsidRPr="0007287E">
                        <w:rPr>
                          <w:rFonts w:ascii="Segoe UI Light" w:hAnsi="Segoe UI Light" w:cs="Segoe UI Light"/>
                        </w:rPr>
                        <w:t>Coch</w:t>
                      </w:r>
                      <w:proofErr w:type="spellEnd"/>
                      <w:r w:rsidRPr="0007287E">
                        <w:rPr>
                          <w:rFonts w:ascii="Segoe UI Light" w:hAnsi="Segoe UI Light" w:cs="Segoe UI Light"/>
                        </w:rPr>
                        <w:t xml:space="preserve">.  </w:t>
                      </w:r>
                    </w:p>
                    <w:p w14:paraId="05947A6A" w14:textId="77777777" w:rsidR="001D5445" w:rsidRPr="001D5445" w:rsidRDefault="001D5445" w:rsidP="001D544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540" w:lineRule="atLeast"/>
                        <w:rPr>
                          <w:rFonts w:ascii="Segoe UI Light" w:hAnsi="Segoe UI Light" w:cs="Segoe UI Light"/>
                          <w:b/>
                          <w:i/>
                          <w:color w:val="202124"/>
                          <w:u w:val="single"/>
                          <w:lang w:val="en" w:eastAsia="en-GB"/>
                        </w:rPr>
                      </w:pPr>
                      <w:r w:rsidRPr="0007287E">
                        <w:rPr>
                          <w:rFonts w:ascii="Segoe UI Light" w:hAnsi="Segoe UI Light" w:cs="Segoe UI Light"/>
                          <w:b/>
                          <w:color w:val="202124"/>
                          <w:u w:val="single"/>
                          <w:lang w:val="en" w:eastAsia="en-GB"/>
                        </w:rPr>
                        <w:t>Mrs</w:t>
                      </w:r>
                      <w:r w:rsidRPr="001D5445">
                        <w:rPr>
                          <w:rFonts w:ascii="Segoe UI Light" w:hAnsi="Segoe UI Light" w:cs="Segoe UI Light"/>
                          <w:b/>
                          <w:i/>
                          <w:color w:val="202124"/>
                          <w:u w:val="single"/>
                          <w:lang w:val="en" w:eastAsia="en-GB"/>
                        </w:rPr>
                        <w:t xml:space="preserve">. </w:t>
                      </w:r>
                      <w:proofErr w:type="spellStart"/>
                      <w:r w:rsidRPr="001D5445">
                        <w:rPr>
                          <w:rFonts w:ascii="Segoe UI Light" w:hAnsi="Segoe UI Light" w:cs="Segoe UI Light"/>
                          <w:b/>
                          <w:i/>
                          <w:color w:val="202124"/>
                          <w:u w:val="single"/>
                          <w:lang w:val="en" w:eastAsia="en-GB"/>
                        </w:rPr>
                        <w:t>Lowri</w:t>
                      </w:r>
                      <w:proofErr w:type="spellEnd"/>
                      <w:r w:rsidRPr="001D5445">
                        <w:rPr>
                          <w:rFonts w:ascii="Segoe UI Light" w:hAnsi="Segoe UI Light" w:cs="Segoe UI Light"/>
                          <w:b/>
                          <w:i/>
                          <w:color w:val="202124"/>
                          <w:u w:val="single"/>
                          <w:lang w:val="en" w:eastAsia="en-GB"/>
                        </w:rPr>
                        <w:t xml:space="preserve"> Hogg</w:t>
                      </w:r>
                    </w:p>
                    <w:p w14:paraId="2C28F2C6" w14:textId="77777777" w:rsidR="001D5445" w:rsidRPr="001D5445" w:rsidRDefault="001D5445" w:rsidP="001D544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</w:pPr>
                      <w:proofErr w:type="spellStart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>Mrs</w:t>
                      </w:r>
                      <w:proofErr w:type="spellEnd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 xml:space="preserve"> Hogg has been a very active member of staff for 9 years. Her contribution to Ysgol </w:t>
                      </w:r>
                      <w:proofErr w:type="spellStart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>Glanrafon</w:t>
                      </w:r>
                      <w:proofErr w:type="spellEnd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 xml:space="preserve"> is enormous and has been invaluable. She has given hours of her time to teach pupils for the </w:t>
                      </w:r>
                      <w:proofErr w:type="spellStart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>Urdd</w:t>
                      </w:r>
                      <w:proofErr w:type="spellEnd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 xml:space="preserve"> and has had great success.  She is a talented teacher and who will be sadly missed. We wish her well in her new role of deputy at Ysgol </w:t>
                      </w:r>
                      <w:proofErr w:type="spellStart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>Plas</w:t>
                      </w:r>
                      <w:proofErr w:type="spellEnd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 xml:space="preserve"> </w:t>
                      </w:r>
                      <w:proofErr w:type="spellStart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>Coch</w:t>
                      </w:r>
                      <w:proofErr w:type="spellEnd"/>
                      <w:r w:rsidRPr="001D5445">
                        <w:rPr>
                          <w:rFonts w:ascii="Segoe UI Light" w:hAnsi="Segoe UI Light" w:cs="Segoe UI Light"/>
                          <w:i/>
                          <w:color w:val="202124"/>
                          <w:lang w:val="en" w:eastAsia="en-GB"/>
                        </w:rPr>
                        <w:t xml:space="preserve">. </w:t>
                      </w:r>
                    </w:p>
                    <w:p w14:paraId="39F66D99" w14:textId="77777777" w:rsidR="001D5445" w:rsidRPr="001D5445" w:rsidRDefault="001D5445" w:rsidP="001D544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7CD692A6" wp14:editId="4EC4E39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26136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49" y="21491"/>
                <wp:lineTo x="21449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32" cy="3794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B5014" w14:textId="77777777" w:rsidR="00E75C10" w:rsidRDefault="00E75C10"/>
    <w:p w14:paraId="0D7BEE21" w14:textId="77777777" w:rsidR="00E75C10" w:rsidRDefault="00E75C10"/>
    <w:p w14:paraId="666B19D0" w14:textId="77777777" w:rsidR="00E75C10" w:rsidRDefault="00E75C10"/>
    <w:p w14:paraId="35CA38C0" w14:textId="77777777" w:rsidR="00E75C10" w:rsidRDefault="00E75C10"/>
    <w:p w14:paraId="29EFDEB7" w14:textId="77777777" w:rsidR="00E75C10" w:rsidRDefault="00E75C10"/>
    <w:p w14:paraId="723FD876" w14:textId="77777777" w:rsidR="00E75C10" w:rsidRDefault="00E75C10"/>
    <w:p w14:paraId="166019BC" w14:textId="77777777" w:rsidR="00E75C10" w:rsidRDefault="00E75C10"/>
    <w:p w14:paraId="7FC8064D" w14:textId="77777777" w:rsidR="00E75C10" w:rsidRDefault="00E75C10"/>
    <w:p w14:paraId="37A6C357" w14:textId="77777777" w:rsidR="00E75C10" w:rsidRDefault="00E75C10"/>
    <w:p w14:paraId="13A0B4C1" w14:textId="77777777" w:rsidR="00E75C10" w:rsidRDefault="00E75C10"/>
    <w:p w14:paraId="174302EB" w14:textId="77777777" w:rsidR="001D5445" w:rsidRDefault="001D5445"/>
    <w:p w14:paraId="00D3AAB2" w14:textId="77777777" w:rsidR="001D5445" w:rsidRDefault="001D5445"/>
    <w:p w14:paraId="5348206A" w14:textId="77777777" w:rsidR="001D5445" w:rsidRDefault="001D5445"/>
    <w:p w14:paraId="111073BB" w14:textId="77777777" w:rsidR="001D5445" w:rsidRDefault="001D5445"/>
    <w:p w14:paraId="3F34771E" w14:textId="77777777" w:rsidR="001D5445" w:rsidRDefault="001D5445"/>
    <w:p w14:paraId="5ACA9DDA" w14:textId="77777777" w:rsidR="001D5445" w:rsidRDefault="001D5445"/>
    <w:p w14:paraId="2A1699E0" w14:textId="77777777" w:rsidR="001D5445" w:rsidRDefault="001D5445"/>
    <w:p w14:paraId="4019EC82" w14:textId="77777777" w:rsidR="001D5445" w:rsidRDefault="001D5445"/>
    <w:p w14:paraId="3D9311AA" w14:textId="77777777" w:rsidR="001D5445" w:rsidRDefault="001D5445"/>
    <w:p w14:paraId="4E1989D0" w14:textId="77777777" w:rsidR="001D5445" w:rsidRDefault="001D5445"/>
    <w:p w14:paraId="44C8CF59" w14:textId="77777777" w:rsidR="001D5445" w:rsidRDefault="001D5445">
      <w:r>
        <w:rPr>
          <w:noProof/>
        </w:rPr>
        <w:drawing>
          <wp:anchor distT="0" distB="0" distL="114300" distR="114300" simplePos="0" relativeHeight="251777024" behindDoc="1" locked="0" layoutInCell="1" allowOverlap="1" wp14:anchorId="725CDADE" wp14:editId="6F4578DF">
            <wp:simplePos x="0" y="0"/>
            <wp:positionH relativeFrom="column">
              <wp:posOffset>-247650</wp:posOffset>
            </wp:positionH>
            <wp:positionV relativeFrom="paragraph">
              <wp:posOffset>129540</wp:posOffset>
            </wp:positionV>
            <wp:extent cx="4699000" cy="3524250"/>
            <wp:effectExtent l="0" t="0" r="6350" b="0"/>
            <wp:wrapTight wrapText="bothSides">
              <wp:wrapPolygon edited="0">
                <wp:start x="0" y="0"/>
                <wp:lineTo x="0" y="21483"/>
                <wp:lineTo x="21542" y="21483"/>
                <wp:lineTo x="21542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75A8D" w14:textId="77777777" w:rsidR="001D5445" w:rsidRDefault="001D5445"/>
    <w:p w14:paraId="08E9CF88" w14:textId="77777777" w:rsidR="001D5445" w:rsidRDefault="001D5445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3AF786" wp14:editId="0C36BAE8">
                <wp:simplePos x="0" y="0"/>
                <wp:positionH relativeFrom="column">
                  <wp:posOffset>4743450</wp:posOffset>
                </wp:positionH>
                <wp:positionV relativeFrom="paragraph">
                  <wp:posOffset>156210</wp:posOffset>
                </wp:positionV>
                <wp:extent cx="2352675" cy="3095625"/>
                <wp:effectExtent l="0" t="0" r="28575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7C0B9" w14:textId="77777777" w:rsidR="00D46CA2" w:rsidRDefault="001D5445">
                            <w:r>
                              <w:t>Mae M</w:t>
                            </w:r>
                            <w:r w:rsidR="00C20E1A">
                              <w:t>iss</w:t>
                            </w:r>
                            <w:r>
                              <w:t xml:space="preserve"> Lia Edwards </w:t>
                            </w:r>
                            <w:proofErr w:type="spellStart"/>
                            <w:r>
                              <w:t>wedi</w:t>
                            </w:r>
                            <w:proofErr w:type="spellEnd"/>
                            <w:r>
                              <w:t xml:space="preserve"> bod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gymorthydd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rhan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amser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dros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flwyddyn</w:t>
                            </w:r>
                            <w:proofErr w:type="spellEnd"/>
                            <w:r>
                              <w:t xml:space="preserve">.  </w:t>
                            </w:r>
                            <w:proofErr w:type="spellStart"/>
                            <w:r w:rsidR="00D46CA2">
                              <w:t>Rydym</w:t>
                            </w:r>
                            <w:proofErr w:type="spellEnd"/>
                            <w:r w:rsidR="00D46CA2">
                              <w:t xml:space="preserve"> </w:t>
                            </w:r>
                            <w:proofErr w:type="spellStart"/>
                            <w:r w:rsidR="00D46CA2">
                              <w:t>yn</w:t>
                            </w:r>
                            <w:proofErr w:type="spellEnd"/>
                            <w:r w:rsidR="00D46CA2">
                              <w:t xml:space="preserve"> </w:t>
                            </w:r>
                            <w:proofErr w:type="spellStart"/>
                            <w:r w:rsidR="00D46CA2">
                              <w:t>diolch</w:t>
                            </w:r>
                            <w:proofErr w:type="spellEnd"/>
                            <w:r w:rsidR="00D46CA2">
                              <w:t xml:space="preserve"> </w:t>
                            </w:r>
                            <w:proofErr w:type="spellStart"/>
                            <w:r w:rsidR="00D46CA2">
                              <w:t>iddi</w:t>
                            </w:r>
                            <w:proofErr w:type="spellEnd"/>
                            <w:r w:rsidR="00D46CA2">
                              <w:t xml:space="preserve"> am </w:t>
                            </w:r>
                            <w:proofErr w:type="spellStart"/>
                            <w:r w:rsidR="00D46CA2">
                              <w:t>ei</w:t>
                            </w:r>
                            <w:proofErr w:type="spellEnd"/>
                            <w:r w:rsidR="00D46CA2">
                              <w:t xml:space="preserve"> </w:t>
                            </w:r>
                            <w:proofErr w:type="spellStart"/>
                            <w:r w:rsidR="00D46CA2">
                              <w:t>hyblygrwydd</w:t>
                            </w:r>
                            <w:proofErr w:type="spellEnd"/>
                            <w:r w:rsidR="00D46CA2">
                              <w:t xml:space="preserve"> </w:t>
                            </w:r>
                            <w:proofErr w:type="spellStart"/>
                            <w:r w:rsidR="00D46CA2">
                              <w:t>a’i</w:t>
                            </w:r>
                            <w:proofErr w:type="spellEnd"/>
                            <w:r w:rsidR="00D46CA2">
                              <w:t xml:space="preserve"> </w:t>
                            </w:r>
                            <w:proofErr w:type="spellStart"/>
                            <w:r w:rsidR="00D46CA2">
                              <w:t>chymorth</w:t>
                            </w:r>
                            <w:proofErr w:type="spellEnd"/>
                            <w:r w:rsidR="00D46CA2">
                              <w:t xml:space="preserve"> </w:t>
                            </w:r>
                            <w:proofErr w:type="spellStart"/>
                            <w:r w:rsidR="00D46CA2">
                              <w:t>dros</w:t>
                            </w:r>
                            <w:proofErr w:type="spellEnd"/>
                            <w:r w:rsidR="00D46CA2">
                              <w:t xml:space="preserve"> y </w:t>
                            </w:r>
                            <w:proofErr w:type="spellStart"/>
                            <w:r w:rsidR="00D46CA2">
                              <w:t>flwyddyn</w:t>
                            </w:r>
                            <w:proofErr w:type="spellEnd"/>
                            <w:r w:rsidR="00D46CA2">
                              <w:t>.</w:t>
                            </w:r>
                          </w:p>
                          <w:p w14:paraId="7B093C90" w14:textId="77777777" w:rsidR="001D5445" w:rsidRDefault="00D46CA2">
                            <w:r>
                              <w:t xml:space="preserve"> </w:t>
                            </w:r>
                          </w:p>
                          <w:p w14:paraId="2C656BD5" w14:textId="77777777" w:rsidR="001D5445" w:rsidRDefault="001D5445">
                            <w:r>
                              <w:t>M</w:t>
                            </w:r>
                            <w:r w:rsidR="00C20E1A">
                              <w:t>iss</w:t>
                            </w:r>
                            <w:r>
                              <w:t xml:space="preserve"> Lia Edwar</w:t>
                            </w:r>
                            <w:r w:rsidR="00D46CA2">
                              <w:t xml:space="preserve">ds has been a part time teaching assistant at </w:t>
                            </w:r>
                            <w:r w:rsidR="00C20E1A">
                              <w:t>Y</w:t>
                            </w:r>
                            <w:r w:rsidR="00D46CA2">
                              <w:t xml:space="preserve">sgol </w:t>
                            </w:r>
                            <w:proofErr w:type="spellStart"/>
                            <w:r w:rsidR="00D46CA2">
                              <w:t>Glanrafon</w:t>
                            </w:r>
                            <w:proofErr w:type="spellEnd"/>
                            <w:r w:rsidR="00D46CA2">
                              <w:t xml:space="preserve"> during the past year.  We thank her for her flexibility and her help during the year.</w:t>
                            </w:r>
                          </w:p>
                          <w:p w14:paraId="49E6863F" w14:textId="77777777" w:rsidR="001D5445" w:rsidRDefault="001D5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40" type="#_x0000_t202" style="position:absolute;margin-left:373.5pt;margin-top:12.3pt;width:185.25pt;height:243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" fillcolor="white [3201]" strokeweight=".5pt">
                <v:textbox>
                  <w:txbxContent>
                    <w:p w:rsidR="00D46CA2" w:rsidRDefault="001D5445">
                      <w:r>
                        <w:t>Mae M</w:t>
                      </w:r>
                      <w:r w:rsidR="00C20E1A">
                        <w:t>iss</w:t>
                      </w:r>
                      <w:r>
                        <w:t xml:space="preserve"> Lia Edwards </w:t>
                      </w:r>
                      <w:proofErr w:type="spellStart"/>
                      <w:r>
                        <w:t>wedi</w:t>
                      </w:r>
                      <w:proofErr w:type="spellEnd"/>
                      <w:r>
                        <w:t xml:space="preserve"> bod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gymorthydd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rhan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amser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dros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flwyddyn</w:t>
                      </w:r>
                      <w:proofErr w:type="spellEnd"/>
                      <w:r>
                        <w:t xml:space="preserve">.  </w:t>
                      </w:r>
                      <w:proofErr w:type="spellStart"/>
                      <w:r w:rsidR="00D46CA2">
                        <w:t>Rydym</w:t>
                      </w:r>
                      <w:proofErr w:type="spellEnd"/>
                      <w:r w:rsidR="00D46CA2">
                        <w:t xml:space="preserve"> </w:t>
                      </w:r>
                      <w:proofErr w:type="spellStart"/>
                      <w:r w:rsidR="00D46CA2">
                        <w:t>yn</w:t>
                      </w:r>
                      <w:proofErr w:type="spellEnd"/>
                      <w:r w:rsidR="00D46CA2">
                        <w:t xml:space="preserve"> </w:t>
                      </w:r>
                      <w:proofErr w:type="spellStart"/>
                      <w:r w:rsidR="00D46CA2">
                        <w:t>diolch</w:t>
                      </w:r>
                      <w:proofErr w:type="spellEnd"/>
                      <w:r w:rsidR="00D46CA2">
                        <w:t xml:space="preserve"> </w:t>
                      </w:r>
                      <w:proofErr w:type="spellStart"/>
                      <w:r w:rsidR="00D46CA2">
                        <w:t>iddi</w:t>
                      </w:r>
                      <w:proofErr w:type="spellEnd"/>
                      <w:r w:rsidR="00D46CA2">
                        <w:t xml:space="preserve"> am </w:t>
                      </w:r>
                      <w:proofErr w:type="spellStart"/>
                      <w:r w:rsidR="00D46CA2">
                        <w:t>ei</w:t>
                      </w:r>
                      <w:proofErr w:type="spellEnd"/>
                      <w:r w:rsidR="00D46CA2">
                        <w:t xml:space="preserve"> </w:t>
                      </w:r>
                      <w:proofErr w:type="spellStart"/>
                      <w:r w:rsidR="00D46CA2">
                        <w:t>hyblygrwydd</w:t>
                      </w:r>
                      <w:proofErr w:type="spellEnd"/>
                      <w:r w:rsidR="00D46CA2">
                        <w:t xml:space="preserve"> </w:t>
                      </w:r>
                      <w:proofErr w:type="spellStart"/>
                      <w:r w:rsidR="00D46CA2">
                        <w:t>a’i</w:t>
                      </w:r>
                      <w:proofErr w:type="spellEnd"/>
                      <w:r w:rsidR="00D46CA2">
                        <w:t xml:space="preserve"> </w:t>
                      </w:r>
                      <w:proofErr w:type="spellStart"/>
                      <w:r w:rsidR="00D46CA2">
                        <w:t>chymorth</w:t>
                      </w:r>
                      <w:proofErr w:type="spellEnd"/>
                      <w:r w:rsidR="00D46CA2">
                        <w:t xml:space="preserve"> </w:t>
                      </w:r>
                      <w:proofErr w:type="spellStart"/>
                      <w:r w:rsidR="00D46CA2">
                        <w:t>dros</w:t>
                      </w:r>
                      <w:proofErr w:type="spellEnd"/>
                      <w:r w:rsidR="00D46CA2">
                        <w:t xml:space="preserve"> y </w:t>
                      </w:r>
                      <w:proofErr w:type="spellStart"/>
                      <w:r w:rsidR="00D46CA2">
                        <w:t>flwyddyn</w:t>
                      </w:r>
                      <w:proofErr w:type="spellEnd"/>
                      <w:r w:rsidR="00D46CA2">
                        <w:t>.</w:t>
                      </w:r>
                    </w:p>
                    <w:p w:rsidR="001D5445" w:rsidRDefault="00D46CA2">
                      <w:r>
                        <w:t xml:space="preserve"> </w:t>
                      </w:r>
                    </w:p>
                    <w:p w:rsidR="001D5445" w:rsidRDefault="001D5445">
                      <w:r>
                        <w:t>M</w:t>
                      </w:r>
                      <w:r w:rsidR="00C20E1A">
                        <w:t>iss</w:t>
                      </w:r>
                      <w:r>
                        <w:t xml:space="preserve"> Lia Edwar</w:t>
                      </w:r>
                      <w:r w:rsidR="00D46CA2">
                        <w:t xml:space="preserve">ds has been a part time teaching assistant at </w:t>
                      </w:r>
                      <w:r w:rsidR="00C20E1A">
                        <w:t>Y</w:t>
                      </w:r>
                      <w:r w:rsidR="00D46CA2">
                        <w:t xml:space="preserve">sgol </w:t>
                      </w:r>
                      <w:proofErr w:type="spellStart"/>
                      <w:r w:rsidR="00D46CA2">
                        <w:t>Glanrafon</w:t>
                      </w:r>
                      <w:proofErr w:type="spellEnd"/>
                      <w:r w:rsidR="00D46CA2">
                        <w:t xml:space="preserve"> during the past year.  We thank her for her flexibility and her help during the year.</w:t>
                      </w:r>
                    </w:p>
                    <w:p w:rsidR="001D5445" w:rsidRDefault="001D5445"/>
                  </w:txbxContent>
                </v:textbox>
              </v:shape>
            </w:pict>
          </mc:Fallback>
        </mc:AlternateContent>
      </w:r>
    </w:p>
    <w:p w14:paraId="0CCB54FF" w14:textId="77777777" w:rsidR="001D5445" w:rsidRDefault="001D5445"/>
    <w:p w14:paraId="6F888424" w14:textId="77777777" w:rsidR="001D5445" w:rsidRDefault="001D5445"/>
    <w:p w14:paraId="63423A2F" w14:textId="77777777" w:rsidR="001D5445" w:rsidRDefault="001D5445"/>
    <w:p w14:paraId="7EBF067F" w14:textId="77777777" w:rsidR="001D5445" w:rsidRDefault="001D5445"/>
    <w:p w14:paraId="016925C9" w14:textId="77777777" w:rsidR="001D5445" w:rsidRDefault="001D5445"/>
    <w:p w14:paraId="39DB3602" w14:textId="77777777" w:rsidR="001D5445" w:rsidRDefault="001D5445"/>
    <w:p w14:paraId="29B3C817" w14:textId="77777777" w:rsidR="001D5445" w:rsidRDefault="001D5445"/>
    <w:p w14:paraId="710FE5BB" w14:textId="77777777" w:rsidR="001D5445" w:rsidRDefault="001D5445"/>
    <w:p w14:paraId="09ED2CCD" w14:textId="77777777" w:rsidR="001D5445" w:rsidRDefault="001D5445"/>
    <w:p w14:paraId="6ADC5D4E" w14:textId="77777777" w:rsidR="001D5445" w:rsidRDefault="001D5445"/>
    <w:p w14:paraId="22F47951" w14:textId="77777777" w:rsidR="001D5445" w:rsidRDefault="001D5445"/>
    <w:p w14:paraId="17DED532" w14:textId="77777777" w:rsidR="001D5445" w:rsidRDefault="001D5445"/>
    <w:p w14:paraId="5AA59E8D" w14:textId="77777777" w:rsidR="001D5445" w:rsidRDefault="001D5445"/>
    <w:p w14:paraId="1EC07AB1" w14:textId="77777777" w:rsidR="001D5445" w:rsidRDefault="001D5445"/>
    <w:p w14:paraId="592F8841" w14:textId="77777777" w:rsidR="001D5445" w:rsidRDefault="001D5445"/>
    <w:p w14:paraId="0F8B090C" w14:textId="77777777" w:rsidR="00E75C10" w:rsidRDefault="00E75C10"/>
    <w:p w14:paraId="63E6C642" w14:textId="77777777" w:rsidR="00E75C10" w:rsidRDefault="00E75C10"/>
    <w:p w14:paraId="2750B4F5" w14:textId="77777777" w:rsidR="001D5445" w:rsidRDefault="001D5445"/>
    <w:p w14:paraId="5E3AF2D1" w14:textId="77777777" w:rsidR="001D5445" w:rsidRDefault="001D5445"/>
    <w:p w14:paraId="168237A3" w14:textId="77777777" w:rsidR="001D5445" w:rsidRDefault="001D5445"/>
    <w:p w14:paraId="1C9D176C" w14:textId="77777777" w:rsidR="00E75C10" w:rsidRDefault="00D46C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AD06FC" wp14:editId="4AF1CDEF">
                <wp:simplePos x="0" y="0"/>
                <wp:positionH relativeFrom="column">
                  <wp:posOffset>-152400</wp:posOffset>
                </wp:positionH>
                <wp:positionV relativeFrom="paragraph">
                  <wp:posOffset>-76200</wp:posOffset>
                </wp:positionV>
                <wp:extent cx="3743325" cy="495300"/>
                <wp:effectExtent l="0" t="0" r="28575" b="19050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B6093" w14:textId="77777777" w:rsidR="00D46CA2" w:rsidRPr="00D46CA2" w:rsidRDefault="00D46CA2" w:rsidP="00D46CA2">
                            <w:pPr>
                              <w:jc w:val="center"/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</w:pPr>
                            <w:r w:rsidRPr="00D46CA2"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>Medi/September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9" o:spid="_x0000_s1041" style="position:absolute;margin-left:-12pt;margin-top:-6pt;width:294.75pt;height:3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D46CA2" w:rsidRPr="00D46CA2" w:rsidRDefault="00D46CA2" w:rsidP="00D46CA2">
                      <w:pPr>
                        <w:jc w:val="center"/>
                        <w:rPr>
                          <w:rFonts w:ascii="Fredoka One" w:hAnsi="Fredoka One"/>
                          <w:sz w:val="40"/>
                          <w:szCs w:val="40"/>
                        </w:rPr>
                      </w:pPr>
                      <w:r w:rsidRPr="00D46CA2">
                        <w:rPr>
                          <w:rFonts w:ascii="Fredoka One" w:hAnsi="Fredoka One"/>
                          <w:sz w:val="40"/>
                          <w:szCs w:val="40"/>
                        </w:rPr>
                        <w:t>Medi/September 2022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984E58" w14:textId="77777777" w:rsidR="00F3397A" w:rsidRDefault="00F3397A"/>
    <w:p w14:paraId="5B026414" w14:textId="77777777" w:rsidR="00136E72" w:rsidRDefault="00136E72"/>
    <w:p w14:paraId="05C63281" w14:textId="77777777" w:rsidR="00D46CA2" w:rsidRDefault="00D46CA2"/>
    <w:tbl>
      <w:tblPr>
        <w:tblStyle w:val="ListTable5Dark-Accent6"/>
        <w:tblW w:w="0" w:type="auto"/>
        <w:tblLook w:val="04A0" w:firstRow="1" w:lastRow="0" w:firstColumn="1" w:lastColumn="0" w:noHBand="0" w:noVBand="1"/>
      </w:tblPr>
      <w:tblGrid>
        <w:gridCol w:w="3580"/>
        <w:gridCol w:w="3580"/>
        <w:gridCol w:w="3580"/>
      </w:tblGrid>
      <w:tr w:rsidR="00D46CA2" w:rsidRPr="000B4F1B" w14:paraId="2961914F" w14:textId="77777777" w:rsidTr="000B4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80" w:type="dxa"/>
          </w:tcPr>
          <w:p w14:paraId="1F8C2D2C" w14:textId="77777777" w:rsidR="00D46CA2" w:rsidRPr="000B4F1B" w:rsidRDefault="00D46CA2">
            <w:pPr>
              <w:rPr>
                <w:rFonts w:ascii="Cerebri Sans Pro Medium" w:hAnsi="Cerebri Sans Pro Medium"/>
              </w:rPr>
            </w:pPr>
          </w:p>
        </w:tc>
        <w:tc>
          <w:tcPr>
            <w:tcW w:w="3580" w:type="dxa"/>
          </w:tcPr>
          <w:p w14:paraId="5FADAE33" w14:textId="77777777" w:rsidR="00D46CA2" w:rsidRPr="000B4F1B" w:rsidRDefault="00D46C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</w:p>
        </w:tc>
        <w:tc>
          <w:tcPr>
            <w:tcW w:w="3580" w:type="dxa"/>
          </w:tcPr>
          <w:p w14:paraId="2500C3BB" w14:textId="77777777" w:rsidR="00D46CA2" w:rsidRPr="000B4F1B" w:rsidRDefault="00D46C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</w:p>
        </w:tc>
      </w:tr>
      <w:tr w:rsidR="000B4F1B" w:rsidRPr="000B4F1B" w14:paraId="133F8BDA" w14:textId="77777777" w:rsidTr="000B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14:paraId="1F105C44" w14:textId="77777777" w:rsidR="000B4F1B" w:rsidRPr="000B4F1B" w:rsidRDefault="000B4F1B" w:rsidP="000B4F1B">
            <w:pPr>
              <w:rPr>
                <w:rFonts w:ascii="Cerebri Sans Pro Medium" w:hAnsi="Cerebri Sans Pro Medium"/>
              </w:rPr>
            </w:pPr>
            <w:r w:rsidRPr="000B4F1B">
              <w:rPr>
                <w:rFonts w:ascii="Cerebri Sans Pro Medium" w:hAnsi="Cerebri Sans Pro Medium"/>
              </w:rPr>
              <w:t>1/9/22</w:t>
            </w:r>
          </w:p>
        </w:tc>
        <w:tc>
          <w:tcPr>
            <w:tcW w:w="3580" w:type="dxa"/>
          </w:tcPr>
          <w:p w14:paraId="51B06B01" w14:textId="77777777" w:rsidR="000B4F1B" w:rsidRPr="000B4F1B" w:rsidRDefault="000B4F1B" w:rsidP="000B4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  <w:proofErr w:type="spellStart"/>
            <w:r w:rsidRPr="000B4F1B">
              <w:rPr>
                <w:rFonts w:ascii="Cerebri Sans Pro Medium" w:hAnsi="Cerebri Sans Pro Medium"/>
              </w:rPr>
              <w:t>Hyfforddiant</w:t>
            </w:r>
            <w:proofErr w:type="spellEnd"/>
            <w:r w:rsidRPr="000B4F1B">
              <w:rPr>
                <w:rFonts w:ascii="Cerebri Sans Pro Medium" w:hAnsi="Cerebri Sans Pro Medium"/>
              </w:rPr>
              <w:t xml:space="preserve"> </w:t>
            </w:r>
            <w:proofErr w:type="spellStart"/>
            <w:r w:rsidRPr="000B4F1B">
              <w:rPr>
                <w:rFonts w:ascii="Cerebri Sans Pro Medium" w:hAnsi="Cerebri Sans Pro Medium"/>
              </w:rPr>
              <w:t>mewn</w:t>
            </w:r>
            <w:proofErr w:type="spellEnd"/>
            <w:r w:rsidRPr="000B4F1B">
              <w:rPr>
                <w:rFonts w:ascii="Cerebri Sans Pro Medium" w:hAnsi="Cerebri Sans Pro Medium"/>
              </w:rPr>
              <w:t xml:space="preserve"> </w:t>
            </w:r>
            <w:proofErr w:type="spellStart"/>
            <w:r w:rsidRPr="000B4F1B">
              <w:rPr>
                <w:rFonts w:ascii="Cerebri Sans Pro Medium" w:hAnsi="Cerebri Sans Pro Medium"/>
              </w:rPr>
              <w:t>swydd</w:t>
            </w:r>
            <w:proofErr w:type="spellEnd"/>
          </w:p>
        </w:tc>
        <w:tc>
          <w:tcPr>
            <w:tcW w:w="3580" w:type="dxa"/>
          </w:tcPr>
          <w:p w14:paraId="7805D815" w14:textId="77777777" w:rsidR="000B4F1B" w:rsidRPr="000B4F1B" w:rsidRDefault="000B4F1B" w:rsidP="000B4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  <w:r w:rsidRPr="000B4F1B">
              <w:rPr>
                <w:rFonts w:ascii="Cerebri Sans Pro Medium" w:hAnsi="Cerebri Sans Pro Medium"/>
              </w:rPr>
              <w:t>Teacher training</w:t>
            </w:r>
          </w:p>
        </w:tc>
      </w:tr>
      <w:tr w:rsidR="000B4F1B" w:rsidRPr="000B4F1B" w14:paraId="5967444F" w14:textId="77777777" w:rsidTr="000B4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14:paraId="07E4E52B" w14:textId="77777777" w:rsidR="000B4F1B" w:rsidRPr="000B4F1B" w:rsidRDefault="000B4F1B" w:rsidP="000B4F1B">
            <w:pPr>
              <w:rPr>
                <w:rFonts w:ascii="Cerebri Sans Pro Medium" w:hAnsi="Cerebri Sans Pro Medium"/>
              </w:rPr>
            </w:pPr>
            <w:r w:rsidRPr="000B4F1B">
              <w:rPr>
                <w:rFonts w:ascii="Cerebri Sans Pro Medium" w:hAnsi="Cerebri Sans Pro Medium"/>
              </w:rPr>
              <w:t>2/9/22</w:t>
            </w:r>
          </w:p>
        </w:tc>
        <w:tc>
          <w:tcPr>
            <w:tcW w:w="3580" w:type="dxa"/>
          </w:tcPr>
          <w:p w14:paraId="73385439" w14:textId="77777777" w:rsidR="000B4F1B" w:rsidRPr="000B4F1B" w:rsidRDefault="000B4F1B" w:rsidP="000B4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  <w:proofErr w:type="spellStart"/>
            <w:r w:rsidRPr="000B4F1B">
              <w:rPr>
                <w:rFonts w:ascii="Cerebri Sans Pro Medium" w:hAnsi="Cerebri Sans Pro Medium"/>
              </w:rPr>
              <w:t>Hyfforddiant</w:t>
            </w:r>
            <w:proofErr w:type="spellEnd"/>
            <w:r w:rsidRPr="000B4F1B">
              <w:rPr>
                <w:rFonts w:ascii="Cerebri Sans Pro Medium" w:hAnsi="Cerebri Sans Pro Medium"/>
              </w:rPr>
              <w:t xml:space="preserve"> </w:t>
            </w:r>
            <w:proofErr w:type="spellStart"/>
            <w:r w:rsidRPr="000B4F1B">
              <w:rPr>
                <w:rFonts w:ascii="Cerebri Sans Pro Medium" w:hAnsi="Cerebri Sans Pro Medium"/>
              </w:rPr>
              <w:t>mewn</w:t>
            </w:r>
            <w:proofErr w:type="spellEnd"/>
            <w:r w:rsidRPr="000B4F1B">
              <w:rPr>
                <w:rFonts w:ascii="Cerebri Sans Pro Medium" w:hAnsi="Cerebri Sans Pro Medium"/>
              </w:rPr>
              <w:t xml:space="preserve"> </w:t>
            </w:r>
            <w:proofErr w:type="spellStart"/>
            <w:r w:rsidRPr="000B4F1B">
              <w:rPr>
                <w:rFonts w:ascii="Cerebri Sans Pro Medium" w:hAnsi="Cerebri Sans Pro Medium"/>
              </w:rPr>
              <w:t>swydd</w:t>
            </w:r>
            <w:proofErr w:type="spellEnd"/>
          </w:p>
        </w:tc>
        <w:tc>
          <w:tcPr>
            <w:tcW w:w="3580" w:type="dxa"/>
          </w:tcPr>
          <w:p w14:paraId="5303F1FC" w14:textId="77777777" w:rsidR="000B4F1B" w:rsidRPr="000B4F1B" w:rsidRDefault="000B4F1B" w:rsidP="000B4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  <w:r w:rsidRPr="000B4F1B">
              <w:rPr>
                <w:rFonts w:ascii="Cerebri Sans Pro Medium" w:hAnsi="Cerebri Sans Pro Medium"/>
              </w:rPr>
              <w:t>Teacher training</w:t>
            </w:r>
          </w:p>
        </w:tc>
      </w:tr>
      <w:tr w:rsidR="000B4F1B" w:rsidRPr="000B4F1B" w14:paraId="5ADED431" w14:textId="77777777" w:rsidTr="000B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14:paraId="69B47CE3" w14:textId="77777777" w:rsidR="000B4F1B" w:rsidRPr="000B4F1B" w:rsidRDefault="000B4F1B" w:rsidP="000B4F1B">
            <w:pPr>
              <w:rPr>
                <w:rFonts w:ascii="Cerebri Sans Pro Medium" w:hAnsi="Cerebri Sans Pro Medium"/>
              </w:rPr>
            </w:pPr>
            <w:r w:rsidRPr="000B4F1B">
              <w:rPr>
                <w:rFonts w:ascii="Cerebri Sans Pro Medium" w:hAnsi="Cerebri Sans Pro Medium"/>
              </w:rPr>
              <w:t>5/9/22</w:t>
            </w:r>
          </w:p>
        </w:tc>
        <w:tc>
          <w:tcPr>
            <w:tcW w:w="3580" w:type="dxa"/>
          </w:tcPr>
          <w:p w14:paraId="4C2809C6" w14:textId="77777777" w:rsidR="000B4F1B" w:rsidRPr="000B4F1B" w:rsidRDefault="000B4F1B" w:rsidP="000B4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  <w:r w:rsidRPr="000B4F1B">
              <w:rPr>
                <w:rFonts w:ascii="Cerebri Sans Pro Medium" w:hAnsi="Cerebri Sans Pro Medium"/>
              </w:rPr>
              <w:t xml:space="preserve">Ysgol </w:t>
            </w:r>
            <w:proofErr w:type="spellStart"/>
            <w:r w:rsidRPr="000B4F1B">
              <w:rPr>
                <w:rFonts w:ascii="Cerebri Sans Pro Medium" w:hAnsi="Cerebri Sans Pro Medium"/>
              </w:rPr>
              <w:t>yn</w:t>
            </w:r>
            <w:proofErr w:type="spellEnd"/>
            <w:r w:rsidRPr="000B4F1B">
              <w:rPr>
                <w:rFonts w:ascii="Cerebri Sans Pro Medium" w:hAnsi="Cerebri Sans Pro Medium"/>
              </w:rPr>
              <w:t xml:space="preserve"> </w:t>
            </w:r>
            <w:proofErr w:type="spellStart"/>
            <w:r w:rsidRPr="000B4F1B">
              <w:rPr>
                <w:rFonts w:ascii="Cerebri Sans Pro Medium" w:hAnsi="Cerebri Sans Pro Medium"/>
              </w:rPr>
              <w:t>agor</w:t>
            </w:r>
            <w:proofErr w:type="spellEnd"/>
          </w:p>
        </w:tc>
        <w:tc>
          <w:tcPr>
            <w:tcW w:w="3580" w:type="dxa"/>
          </w:tcPr>
          <w:p w14:paraId="370BCDB1" w14:textId="77777777" w:rsidR="000B4F1B" w:rsidRPr="000B4F1B" w:rsidRDefault="000B4F1B" w:rsidP="000B4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  <w:r w:rsidRPr="000B4F1B">
              <w:rPr>
                <w:rFonts w:ascii="Cerebri Sans Pro Medium" w:hAnsi="Cerebri Sans Pro Medium"/>
              </w:rPr>
              <w:t>School opens</w:t>
            </w:r>
          </w:p>
        </w:tc>
      </w:tr>
      <w:tr w:rsidR="000B4F1B" w:rsidRPr="000B4F1B" w14:paraId="5AA98AE2" w14:textId="77777777" w:rsidTr="000B4F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14:paraId="317F5449" w14:textId="77777777" w:rsidR="000B4F1B" w:rsidRPr="000B4F1B" w:rsidRDefault="000B4F1B" w:rsidP="000B4F1B">
            <w:pPr>
              <w:rPr>
                <w:rFonts w:ascii="Cerebri Sans Pro Medium" w:hAnsi="Cerebri Sans Pro Medium"/>
              </w:rPr>
            </w:pPr>
          </w:p>
        </w:tc>
        <w:tc>
          <w:tcPr>
            <w:tcW w:w="3580" w:type="dxa"/>
          </w:tcPr>
          <w:p w14:paraId="7CD1515A" w14:textId="77777777" w:rsidR="000B4F1B" w:rsidRPr="000B4F1B" w:rsidRDefault="000B4F1B" w:rsidP="000B4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</w:p>
        </w:tc>
        <w:tc>
          <w:tcPr>
            <w:tcW w:w="3580" w:type="dxa"/>
          </w:tcPr>
          <w:p w14:paraId="052AEBED" w14:textId="77777777" w:rsidR="000B4F1B" w:rsidRPr="000B4F1B" w:rsidRDefault="000B4F1B" w:rsidP="000B4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rebri Sans Pro Medium" w:hAnsi="Cerebri Sans Pro Medium"/>
              </w:rPr>
            </w:pPr>
          </w:p>
        </w:tc>
      </w:tr>
    </w:tbl>
    <w:p w14:paraId="3F702328" w14:textId="77777777" w:rsidR="007E6FEC" w:rsidRDefault="007E6FEC" w:rsidP="0066673B">
      <w:pPr>
        <w:tabs>
          <w:tab w:val="left" w:pos="1155"/>
        </w:tabs>
      </w:pPr>
    </w:p>
    <w:p w14:paraId="7275E639" w14:textId="778C0243" w:rsidR="007E6FEC" w:rsidRDefault="007E6FEC" w:rsidP="0066673B">
      <w:pPr>
        <w:tabs>
          <w:tab w:val="left" w:pos="1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A21662" wp14:editId="1883EE6C">
                <wp:simplePos x="0" y="0"/>
                <wp:positionH relativeFrom="margin">
                  <wp:posOffset>-247650</wp:posOffset>
                </wp:positionH>
                <wp:positionV relativeFrom="paragraph">
                  <wp:posOffset>161290</wp:posOffset>
                </wp:positionV>
                <wp:extent cx="7153275" cy="809625"/>
                <wp:effectExtent l="0" t="0" r="2857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4F29F" w14:textId="5F1FED1B" w:rsidR="007E6FEC" w:rsidRDefault="007E6FEC" w:rsidP="007E6FEC">
                            <w:pPr>
                              <w:jc w:val="center"/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proofErr w:type="spellStart"/>
                            <w:r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>Asesiadau</w:t>
                            </w:r>
                            <w:proofErr w:type="spellEnd"/>
                            <w:r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>Personol</w:t>
                            </w:r>
                            <w:proofErr w:type="spellEnd"/>
                            <w:r w:rsidR="00DF7C36"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DF7C36"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>adborth</w:t>
                            </w:r>
                            <w:proofErr w:type="spellEnd"/>
                            <w:r w:rsidR="00DF7C36"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DF7C36"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>dysgwyr</w:t>
                            </w:r>
                            <w:proofErr w:type="spellEnd"/>
                            <w:r w:rsidR="00DF7C36"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>haf</w:t>
                            </w:r>
                            <w:proofErr w:type="spellEnd"/>
                            <w:r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 xml:space="preserve"> 2022 </w:t>
                            </w:r>
                          </w:p>
                          <w:p w14:paraId="300E1FBB" w14:textId="02624D92" w:rsidR="007E6FEC" w:rsidRPr="00D46CA2" w:rsidRDefault="007E6FEC" w:rsidP="007E6FEC">
                            <w:pPr>
                              <w:jc w:val="center"/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>Personal Assessments summer</w:t>
                            </w:r>
                            <w:r w:rsidR="00DF7C36"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 xml:space="preserve"> learner feedback</w:t>
                            </w:r>
                            <w:r>
                              <w:rPr>
                                <w:rFonts w:ascii="Fredoka One" w:hAnsi="Fredoka One"/>
                                <w:sz w:val="40"/>
                                <w:szCs w:val="40"/>
                              </w:rPr>
                              <w:t xml:space="preserve"> 2022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21662" id="Rectangle: Rounded Corners 2" o:spid="_x0000_s1042" style="position:absolute;margin-left:-19.5pt;margin-top:12.7pt;width:563.25pt;height:63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" fillcolor="#5b9bd5 [3204]" strokecolor="#1f4d78 [1604]" strokeweight="1pt">
                <v:stroke joinstyle="miter"/>
                <v:textbox>
                  <w:txbxContent>
                    <w:p w14:paraId="6544F29F" w14:textId="5F1FED1B" w:rsidR="007E6FEC" w:rsidRDefault="007E6FEC" w:rsidP="007E6FEC">
                      <w:pPr>
                        <w:jc w:val="center"/>
                        <w:rPr>
                          <w:rFonts w:ascii="Fredoka One" w:hAnsi="Fredoka One"/>
                          <w:sz w:val="40"/>
                          <w:szCs w:val="40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rFonts w:ascii="Fredoka One" w:hAnsi="Fredoka One"/>
                          <w:sz w:val="40"/>
                          <w:szCs w:val="40"/>
                        </w:rPr>
                        <w:t>Asesiadau</w:t>
                      </w:r>
                      <w:proofErr w:type="spellEnd"/>
                      <w:r>
                        <w:rPr>
                          <w:rFonts w:ascii="Fredoka One" w:hAnsi="Fredoka One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edoka One" w:hAnsi="Fredoka One"/>
                          <w:sz w:val="40"/>
                          <w:szCs w:val="40"/>
                        </w:rPr>
                        <w:t>Personol</w:t>
                      </w:r>
                      <w:proofErr w:type="spellEnd"/>
                      <w:r w:rsidR="00DF7C36">
                        <w:rPr>
                          <w:rFonts w:ascii="Fredoka One" w:hAnsi="Fredoka One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DF7C36">
                        <w:rPr>
                          <w:rFonts w:ascii="Fredoka One" w:hAnsi="Fredoka One"/>
                          <w:sz w:val="40"/>
                          <w:szCs w:val="40"/>
                        </w:rPr>
                        <w:t>adborth</w:t>
                      </w:r>
                      <w:proofErr w:type="spellEnd"/>
                      <w:r w:rsidR="00DF7C36">
                        <w:rPr>
                          <w:rFonts w:ascii="Fredoka One" w:hAnsi="Fredoka One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DF7C36">
                        <w:rPr>
                          <w:rFonts w:ascii="Fredoka One" w:hAnsi="Fredoka One"/>
                          <w:sz w:val="40"/>
                          <w:szCs w:val="40"/>
                        </w:rPr>
                        <w:t>dysgwyr</w:t>
                      </w:r>
                      <w:proofErr w:type="spellEnd"/>
                      <w:r w:rsidR="00DF7C36">
                        <w:rPr>
                          <w:rFonts w:ascii="Fredoka One" w:hAnsi="Fredoka One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edoka One" w:hAnsi="Fredoka One"/>
                          <w:sz w:val="40"/>
                          <w:szCs w:val="40"/>
                        </w:rPr>
                        <w:t>haf</w:t>
                      </w:r>
                      <w:proofErr w:type="spellEnd"/>
                      <w:r>
                        <w:rPr>
                          <w:rFonts w:ascii="Fredoka One" w:hAnsi="Fredoka One"/>
                          <w:sz w:val="40"/>
                          <w:szCs w:val="40"/>
                        </w:rPr>
                        <w:t xml:space="preserve"> 2022 </w:t>
                      </w:r>
                    </w:p>
                    <w:p w14:paraId="300E1FBB" w14:textId="02624D92" w:rsidR="007E6FEC" w:rsidRPr="00D46CA2" w:rsidRDefault="007E6FEC" w:rsidP="007E6FEC">
                      <w:pPr>
                        <w:jc w:val="center"/>
                        <w:rPr>
                          <w:rFonts w:ascii="Fredoka One" w:hAnsi="Fredoka One"/>
                          <w:sz w:val="40"/>
                          <w:szCs w:val="40"/>
                        </w:rPr>
                      </w:pPr>
                      <w:r>
                        <w:rPr>
                          <w:rFonts w:ascii="Fredoka One" w:hAnsi="Fredoka One"/>
                          <w:sz w:val="40"/>
                          <w:szCs w:val="40"/>
                        </w:rPr>
                        <w:t>Personal Assessments summer</w:t>
                      </w:r>
                      <w:r w:rsidR="00DF7C36">
                        <w:rPr>
                          <w:rFonts w:ascii="Fredoka One" w:hAnsi="Fredoka One"/>
                          <w:sz w:val="40"/>
                          <w:szCs w:val="40"/>
                        </w:rPr>
                        <w:t xml:space="preserve"> learner feedback</w:t>
                      </w:r>
                      <w:r>
                        <w:rPr>
                          <w:rFonts w:ascii="Fredoka One" w:hAnsi="Fredoka One"/>
                          <w:sz w:val="40"/>
                          <w:szCs w:val="40"/>
                        </w:rPr>
                        <w:t xml:space="preserve"> 2022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41EB40" w14:textId="13E267F8" w:rsidR="007A520F" w:rsidRPr="0066673B" w:rsidRDefault="007E6FEC" w:rsidP="0066673B">
      <w:pPr>
        <w:tabs>
          <w:tab w:val="left" w:pos="115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BB4F29" wp14:editId="7D848512">
                <wp:simplePos x="0" y="0"/>
                <wp:positionH relativeFrom="column">
                  <wp:posOffset>269240</wp:posOffset>
                </wp:positionH>
                <wp:positionV relativeFrom="paragraph">
                  <wp:posOffset>5593715</wp:posOffset>
                </wp:positionV>
                <wp:extent cx="6322060" cy="1504950"/>
                <wp:effectExtent l="0" t="0" r="21590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060" cy="1504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B6E55" w14:textId="6CBAB2E4" w:rsidR="007E6FEC" w:rsidRPr="007E6FEC" w:rsidRDefault="007E6FEC" w:rsidP="007E6FEC">
                            <w:pPr>
                              <w:jc w:val="center"/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>Clwb</w:t>
                            </w:r>
                            <w:proofErr w:type="spellEnd"/>
                          </w:p>
                          <w:p w14:paraId="516DB675" w14:textId="7D6F762C" w:rsidR="007E6FEC" w:rsidRPr="007E6FEC" w:rsidRDefault="007E6FEC" w:rsidP="007E6FEC">
                            <w:pPr>
                              <w:jc w:val="center"/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</w:pPr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 xml:space="preserve">Ar </w:t>
                            </w:r>
                            <w:proofErr w:type="spellStart"/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>agor</w:t>
                            </w:r>
                            <w:proofErr w:type="spellEnd"/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>arbed</w:t>
                            </w:r>
                            <w:proofErr w:type="spellEnd"/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>lle</w:t>
                            </w:r>
                            <w:proofErr w:type="spellEnd"/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 xml:space="preserve"> o </w:t>
                            </w:r>
                            <w:r w:rsidR="00DF7C36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>1/9/22</w:t>
                            </w:r>
                          </w:p>
                          <w:p w14:paraId="4CF4B997" w14:textId="786EBDF7" w:rsidR="007E6FEC" w:rsidRPr="007E6FEC" w:rsidRDefault="007E6FEC" w:rsidP="007E6FEC">
                            <w:pPr>
                              <w:jc w:val="center"/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</w:pPr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 xml:space="preserve">Open to </w:t>
                            </w:r>
                            <w:r w:rsidR="00DF7C36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>b</w:t>
                            </w:r>
                            <w:r w:rsidRPr="007E6FEC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 xml:space="preserve">ook your place from </w:t>
                            </w:r>
                            <w:r w:rsidR="00DF7C36">
                              <w:rPr>
                                <w:rFonts w:ascii="Fredoka One" w:hAnsi="Fredoka One"/>
                                <w:sz w:val="36"/>
                                <w:szCs w:val="36"/>
                              </w:rPr>
                              <w:t>1/9/22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B4F29" id="Rectangle: Rounded Corners 6" o:spid="_x0000_s1043" style="position:absolute;margin-left:21.2pt;margin-top:440.45pt;width:497.8pt;height:118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" fillcolor="#70ad47 [3209]" strokecolor="#375623 [1609]" strokeweight="1pt">
                <v:stroke joinstyle="miter"/>
                <v:textbox>
                  <w:txbxContent>
                    <w:p w14:paraId="3CBB6E55" w14:textId="6CBAB2E4" w:rsidR="007E6FEC" w:rsidRPr="007E6FEC" w:rsidRDefault="007E6FEC" w:rsidP="007E6FEC">
                      <w:pPr>
                        <w:jc w:val="center"/>
                        <w:rPr>
                          <w:rFonts w:ascii="Fredoka One" w:hAnsi="Fredoka One"/>
                          <w:sz w:val="36"/>
                          <w:szCs w:val="36"/>
                        </w:rPr>
                      </w:pPr>
                      <w:proofErr w:type="spellStart"/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>Clwb</w:t>
                      </w:r>
                      <w:proofErr w:type="spellEnd"/>
                    </w:p>
                    <w:p w14:paraId="516DB675" w14:textId="7D6F762C" w:rsidR="007E6FEC" w:rsidRPr="007E6FEC" w:rsidRDefault="007E6FEC" w:rsidP="007E6FEC">
                      <w:pPr>
                        <w:jc w:val="center"/>
                        <w:rPr>
                          <w:rFonts w:ascii="Fredoka One" w:hAnsi="Fredoka One"/>
                          <w:sz w:val="36"/>
                          <w:szCs w:val="36"/>
                        </w:rPr>
                      </w:pPr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 xml:space="preserve">Ar </w:t>
                      </w:r>
                      <w:proofErr w:type="spellStart"/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>agor</w:t>
                      </w:r>
                      <w:proofErr w:type="spellEnd"/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edoka One" w:hAnsi="Fredoka One"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>arbed</w:t>
                      </w:r>
                      <w:proofErr w:type="spellEnd"/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>lle</w:t>
                      </w:r>
                      <w:proofErr w:type="spellEnd"/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 xml:space="preserve"> o </w:t>
                      </w:r>
                      <w:r w:rsidR="00DF7C36">
                        <w:rPr>
                          <w:rFonts w:ascii="Fredoka One" w:hAnsi="Fredoka One"/>
                          <w:sz w:val="36"/>
                          <w:szCs w:val="36"/>
                        </w:rPr>
                        <w:t>1/9/22</w:t>
                      </w:r>
                    </w:p>
                    <w:p w14:paraId="4CF4B997" w14:textId="786EBDF7" w:rsidR="007E6FEC" w:rsidRPr="007E6FEC" w:rsidRDefault="007E6FEC" w:rsidP="007E6FEC">
                      <w:pPr>
                        <w:jc w:val="center"/>
                        <w:rPr>
                          <w:rFonts w:ascii="Fredoka One" w:hAnsi="Fredoka One"/>
                          <w:sz w:val="36"/>
                          <w:szCs w:val="36"/>
                        </w:rPr>
                      </w:pPr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 xml:space="preserve">Open to </w:t>
                      </w:r>
                      <w:r w:rsidR="00DF7C36">
                        <w:rPr>
                          <w:rFonts w:ascii="Fredoka One" w:hAnsi="Fredoka One"/>
                          <w:sz w:val="36"/>
                          <w:szCs w:val="36"/>
                        </w:rPr>
                        <w:t>b</w:t>
                      </w:r>
                      <w:r w:rsidRPr="007E6FEC">
                        <w:rPr>
                          <w:rFonts w:ascii="Fredoka One" w:hAnsi="Fredoka One"/>
                          <w:sz w:val="36"/>
                          <w:szCs w:val="36"/>
                        </w:rPr>
                        <w:t xml:space="preserve">ook your place from </w:t>
                      </w:r>
                      <w:r w:rsidR="00DF7C36">
                        <w:rPr>
                          <w:rFonts w:ascii="Fredoka One" w:hAnsi="Fredoka One"/>
                          <w:sz w:val="36"/>
                          <w:szCs w:val="36"/>
                        </w:rPr>
                        <w:t>1/9/22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6CFD7F" wp14:editId="75C2E14C">
                <wp:simplePos x="0" y="0"/>
                <wp:positionH relativeFrom="column">
                  <wp:posOffset>123825</wp:posOffset>
                </wp:positionH>
                <wp:positionV relativeFrom="paragraph">
                  <wp:posOffset>707390</wp:posOffset>
                </wp:positionV>
                <wp:extent cx="6372225" cy="4419600"/>
                <wp:effectExtent l="0" t="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41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0DC9F" w14:textId="632C86B8" w:rsidR="007E6FEC" w:rsidRPr="007E6FEC" w:rsidRDefault="007E6FEC" w:rsidP="007E6FEC">
                            <w:pPr>
                              <w:jc w:val="center"/>
                              <w:rPr>
                                <w:rFonts w:ascii="Fredoka One" w:hAnsi="Fredoka One" w:cs="Segoe U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E6FEC">
                              <w:rPr>
                                <w:rFonts w:ascii="Fredoka One" w:hAnsi="Fredoka One" w:cs="Segoe UI"/>
                                <w:sz w:val="32"/>
                                <w:szCs w:val="32"/>
                              </w:rPr>
                              <w:t>Blwyddyn</w:t>
                            </w:r>
                            <w:proofErr w:type="spellEnd"/>
                            <w:r w:rsidRPr="007E6FEC">
                              <w:rPr>
                                <w:rFonts w:ascii="Fredoka One" w:hAnsi="Fredoka One" w:cs="Segoe UI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  <w:p w14:paraId="6883A2B8" w14:textId="113EE26F" w:rsidR="007E6FEC" w:rsidRDefault="007E6FEC" w:rsidP="007E6FEC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Mae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canlyniad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asesiadau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personol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Cymraeg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Mathemateg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rhesymeg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gweithdrefnol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)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gael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trwy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gyfrif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hwb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plentyn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14:paraId="500DA9EC" w14:textId="0F0FD09D" w:rsidR="007E6FEC" w:rsidRPr="007E6FEC" w:rsidRDefault="007E6FEC" w:rsidP="007E6FEC">
                            <w:pPr>
                              <w:jc w:val="center"/>
                              <w:rPr>
                                <w:rFonts w:ascii="Fredoka One" w:hAnsi="Fredoka One" w:cs="Segoe U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E6FEC">
                              <w:rPr>
                                <w:rFonts w:ascii="Fredoka One" w:hAnsi="Fredoka One" w:cs="Segoe UI"/>
                                <w:sz w:val="32"/>
                                <w:szCs w:val="32"/>
                              </w:rPr>
                              <w:t>Blwyddyn</w:t>
                            </w:r>
                            <w:proofErr w:type="spellEnd"/>
                            <w:r w:rsidRPr="007E6FEC">
                              <w:rPr>
                                <w:rFonts w:ascii="Fredoka One" w:hAnsi="Fredoka One" w:cs="Segoe UI"/>
                                <w:sz w:val="32"/>
                                <w:szCs w:val="32"/>
                              </w:rPr>
                              <w:t xml:space="preserve"> 3, 4, 5 a 6</w:t>
                            </w:r>
                          </w:p>
                          <w:p w14:paraId="6CC2C916" w14:textId="52BA3C99" w:rsidR="007E6FEC" w:rsidRDefault="007E6FEC" w:rsidP="007E6FEC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Canlyniadau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asesiadau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personol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Cymraeg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Saesneg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Mathemateg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 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gweithdrefnol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rhesymeg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) 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gael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trwy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gyfrif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hwb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plentyn</w:t>
                            </w:r>
                            <w:proofErr w:type="spellEnd"/>
                          </w:p>
                          <w:p w14:paraId="67A71DF7" w14:textId="77777777" w:rsidR="007E6FEC" w:rsidRDefault="007E6FEC" w:rsidP="007E6FEC">
                            <w:pPr>
                              <w:jc w:val="center"/>
                              <w:rPr>
                                <w:rFonts w:ascii="Fredoka One" w:hAnsi="Fredoka One" w:cs="Segoe UI"/>
                                <w:sz w:val="32"/>
                                <w:szCs w:val="32"/>
                              </w:rPr>
                            </w:pPr>
                          </w:p>
                          <w:p w14:paraId="4DB3AD45" w14:textId="701819EA" w:rsidR="007E6FEC" w:rsidRPr="007E6FEC" w:rsidRDefault="007E6FEC" w:rsidP="007E6FEC">
                            <w:pPr>
                              <w:jc w:val="center"/>
                              <w:rPr>
                                <w:rFonts w:ascii="Fredoka One" w:hAnsi="Fredoka One" w:cs="Segoe UI"/>
                                <w:i/>
                                <w:sz w:val="32"/>
                                <w:szCs w:val="32"/>
                              </w:rPr>
                            </w:pPr>
                            <w:r w:rsidRPr="007E6FEC">
                              <w:rPr>
                                <w:rFonts w:ascii="Fredoka One" w:hAnsi="Fredoka One" w:cs="Segoe UI"/>
                                <w:i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76FD7719" w14:textId="39D7EC7B" w:rsidR="007E6FEC" w:rsidRPr="007E6FEC" w:rsidRDefault="007E6FEC" w:rsidP="007E6FEC">
                            <w:pPr>
                              <w:jc w:val="center"/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</w:pPr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 xml:space="preserve">Your child’s Welsh and Mathematics (procedural and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>reasoning</w:t>
                            </w:r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 xml:space="preserve">) results are available from their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>Hwb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 xml:space="preserve"> account</w:t>
                            </w:r>
                          </w:p>
                          <w:p w14:paraId="597020FA" w14:textId="158AC185" w:rsidR="007E6FEC" w:rsidRPr="007E6FEC" w:rsidRDefault="007E6FEC" w:rsidP="007E6FEC">
                            <w:pPr>
                              <w:jc w:val="center"/>
                              <w:rPr>
                                <w:rFonts w:ascii="Fredoka One" w:hAnsi="Fredoka One" w:cs="Segoe UI"/>
                                <w:i/>
                                <w:sz w:val="32"/>
                                <w:szCs w:val="32"/>
                              </w:rPr>
                            </w:pPr>
                            <w:r w:rsidRPr="007E6FEC">
                              <w:rPr>
                                <w:rFonts w:ascii="Fredoka One" w:hAnsi="Fredoka One" w:cs="Segoe UI"/>
                                <w:i/>
                                <w:sz w:val="32"/>
                                <w:szCs w:val="32"/>
                              </w:rPr>
                              <w:t>Years 3, 4, 5 and 6</w:t>
                            </w:r>
                          </w:p>
                          <w:p w14:paraId="072EC517" w14:textId="1BF82794" w:rsidR="007E6FEC" w:rsidRPr="007E6FEC" w:rsidRDefault="007E6FEC" w:rsidP="007E6FEC">
                            <w:pPr>
                              <w:jc w:val="center"/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</w:pPr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 xml:space="preserve">The result of your child’s personal assessments for Welsh,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>English</w:t>
                            </w:r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>Mathematics</w:t>
                            </w:r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 xml:space="preserve"> (reasoning and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>procedural</w:t>
                            </w:r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 xml:space="preserve">) are available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>through</w:t>
                            </w:r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 xml:space="preserve"> your child’s </w:t>
                            </w:r>
                            <w:proofErr w:type="spellStart"/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>Hwb</w:t>
                            </w:r>
                            <w:proofErr w:type="spellEnd"/>
                            <w:r w:rsidRPr="007E6FEC">
                              <w:rPr>
                                <w:rFonts w:ascii="Segoe UI" w:hAnsi="Segoe UI" w:cs="Segoe UI"/>
                                <w:i/>
                                <w:sz w:val="28"/>
                                <w:szCs w:val="28"/>
                              </w:rPr>
                              <w:t xml:space="preserve"> account</w:t>
                            </w:r>
                          </w:p>
                          <w:p w14:paraId="4633A68A" w14:textId="77777777" w:rsidR="007E6FEC" w:rsidRPr="007E6FEC" w:rsidRDefault="007E6FEC" w:rsidP="007E6FEC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CFD7F" id="Rectangle: Rounded Corners 5" o:spid="_x0000_s1044" style="position:absolute;margin-left:9.75pt;margin-top:55.7pt;width:501.75pt;height:348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" fillcolor="#5b9bd5 [3204]" strokecolor="#1f4d78 [1604]" strokeweight="1pt">
                <v:stroke joinstyle="miter"/>
                <v:textbox>
                  <w:txbxContent>
                    <w:p w14:paraId="3250DC9F" w14:textId="632C86B8" w:rsidR="007E6FEC" w:rsidRPr="007E6FEC" w:rsidRDefault="007E6FEC" w:rsidP="007E6FEC">
                      <w:pPr>
                        <w:jc w:val="center"/>
                        <w:rPr>
                          <w:rFonts w:ascii="Fredoka One" w:hAnsi="Fredoka One" w:cs="Segoe UI"/>
                          <w:sz w:val="32"/>
                          <w:szCs w:val="32"/>
                        </w:rPr>
                      </w:pPr>
                      <w:proofErr w:type="spellStart"/>
                      <w:r w:rsidRPr="007E6FEC">
                        <w:rPr>
                          <w:rFonts w:ascii="Fredoka One" w:hAnsi="Fredoka One" w:cs="Segoe UI"/>
                          <w:sz w:val="32"/>
                          <w:szCs w:val="32"/>
                        </w:rPr>
                        <w:t>Blwyddyn</w:t>
                      </w:r>
                      <w:proofErr w:type="spellEnd"/>
                      <w:r w:rsidRPr="007E6FEC">
                        <w:rPr>
                          <w:rFonts w:ascii="Fredoka One" w:hAnsi="Fredoka One" w:cs="Segoe UI"/>
                          <w:sz w:val="32"/>
                          <w:szCs w:val="32"/>
                        </w:rPr>
                        <w:t xml:space="preserve"> 2</w:t>
                      </w:r>
                    </w:p>
                    <w:p w14:paraId="6883A2B8" w14:textId="113EE26F" w:rsidR="007E6FEC" w:rsidRDefault="007E6FEC" w:rsidP="007E6FEC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Mae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canlyniad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asesiadau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personol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Cymraeg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Mathemateg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rhesymeg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gweithdrefnol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)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gael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trwy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gyfrif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hwb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plentyn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.  </w:t>
                      </w:r>
                    </w:p>
                    <w:p w14:paraId="500DA9EC" w14:textId="0F0FD09D" w:rsidR="007E6FEC" w:rsidRPr="007E6FEC" w:rsidRDefault="007E6FEC" w:rsidP="007E6FEC">
                      <w:pPr>
                        <w:jc w:val="center"/>
                        <w:rPr>
                          <w:rFonts w:ascii="Fredoka One" w:hAnsi="Fredoka One" w:cs="Segoe UI"/>
                          <w:sz w:val="32"/>
                          <w:szCs w:val="32"/>
                        </w:rPr>
                      </w:pPr>
                      <w:proofErr w:type="spellStart"/>
                      <w:r w:rsidRPr="007E6FEC">
                        <w:rPr>
                          <w:rFonts w:ascii="Fredoka One" w:hAnsi="Fredoka One" w:cs="Segoe UI"/>
                          <w:sz w:val="32"/>
                          <w:szCs w:val="32"/>
                        </w:rPr>
                        <w:t>Blwyddyn</w:t>
                      </w:r>
                      <w:proofErr w:type="spellEnd"/>
                      <w:r w:rsidRPr="007E6FEC">
                        <w:rPr>
                          <w:rFonts w:ascii="Fredoka One" w:hAnsi="Fredoka One" w:cs="Segoe UI"/>
                          <w:sz w:val="32"/>
                          <w:szCs w:val="32"/>
                        </w:rPr>
                        <w:t xml:space="preserve"> 3, 4, 5 a 6</w:t>
                      </w:r>
                    </w:p>
                    <w:p w14:paraId="6CC2C916" w14:textId="52BA3C99" w:rsidR="007E6FEC" w:rsidRDefault="007E6FEC" w:rsidP="007E6FEC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Canlyniadau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asesiadau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personol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Cymraeg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Saesneg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proofErr w:type="gram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Mathemateg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 (</w:t>
                      </w:r>
                      <w:proofErr w:type="spellStart"/>
                      <w:proofErr w:type="gram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gweithdrefnol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rhesymeg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) 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gael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trwy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gyfrif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hwb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eich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plentyn</w:t>
                      </w:r>
                      <w:proofErr w:type="spellEnd"/>
                    </w:p>
                    <w:p w14:paraId="67A71DF7" w14:textId="77777777" w:rsidR="007E6FEC" w:rsidRDefault="007E6FEC" w:rsidP="007E6FEC">
                      <w:pPr>
                        <w:jc w:val="center"/>
                        <w:rPr>
                          <w:rFonts w:ascii="Fredoka One" w:hAnsi="Fredoka One" w:cs="Segoe UI"/>
                          <w:sz w:val="32"/>
                          <w:szCs w:val="32"/>
                        </w:rPr>
                      </w:pPr>
                    </w:p>
                    <w:p w14:paraId="4DB3AD45" w14:textId="701819EA" w:rsidR="007E6FEC" w:rsidRPr="007E6FEC" w:rsidRDefault="007E6FEC" w:rsidP="007E6FEC">
                      <w:pPr>
                        <w:jc w:val="center"/>
                        <w:rPr>
                          <w:rFonts w:ascii="Fredoka One" w:hAnsi="Fredoka One" w:cs="Segoe UI"/>
                          <w:i/>
                          <w:sz w:val="32"/>
                          <w:szCs w:val="32"/>
                        </w:rPr>
                      </w:pPr>
                      <w:r w:rsidRPr="007E6FEC">
                        <w:rPr>
                          <w:rFonts w:ascii="Fredoka One" w:hAnsi="Fredoka One" w:cs="Segoe UI"/>
                          <w:i/>
                          <w:sz w:val="32"/>
                          <w:szCs w:val="32"/>
                        </w:rPr>
                        <w:t>Year 2</w:t>
                      </w:r>
                    </w:p>
                    <w:p w14:paraId="76FD7719" w14:textId="39D7EC7B" w:rsidR="007E6FEC" w:rsidRPr="007E6FEC" w:rsidRDefault="007E6FEC" w:rsidP="007E6FEC">
                      <w:pPr>
                        <w:jc w:val="center"/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</w:pPr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 xml:space="preserve">Your child’s Welsh and Mathematics (procedural and </w:t>
                      </w:r>
                      <w:r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>reasoning</w:t>
                      </w:r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 xml:space="preserve">) results are available from their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>Hwb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 xml:space="preserve"> account</w:t>
                      </w:r>
                    </w:p>
                    <w:p w14:paraId="597020FA" w14:textId="158AC185" w:rsidR="007E6FEC" w:rsidRPr="007E6FEC" w:rsidRDefault="007E6FEC" w:rsidP="007E6FEC">
                      <w:pPr>
                        <w:jc w:val="center"/>
                        <w:rPr>
                          <w:rFonts w:ascii="Fredoka One" w:hAnsi="Fredoka One" w:cs="Segoe UI"/>
                          <w:i/>
                          <w:sz w:val="32"/>
                          <w:szCs w:val="32"/>
                        </w:rPr>
                      </w:pPr>
                      <w:r w:rsidRPr="007E6FEC">
                        <w:rPr>
                          <w:rFonts w:ascii="Fredoka One" w:hAnsi="Fredoka One" w:cs="Segoe UI"/>
                          <w:i/>
                          <w:sz w:val="32"/>
                          <w:szCs w:val="32"/>
                        </w:rPr>
                        <w:t>Years 3, 4, 5 and 6</w:t>
                      </w:r>
                    </w:p>
                    <w:p w14:paraId="072EC517" w14:textId="1BF82794" w:rsidR="007E6FEC" w:rsidRPr="007E6FEC" w:rsidRDefault="007E6FEC" w:rsidP="007E6FEC">
                      <w:pPr>
                        <w:jc w:val="center"/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</w:pPr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 xml:space="preserve">The result of your child’s personal assessments for Welsh, </w:t>
                      </w:r>
                      <w:r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>English</w:t>
                      </w:r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 xml:space="preserve"> and </w:t>
                      </w:r>
                      <w:r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>Mathematics</w:t>
                      </w:r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 xml:space="preserve"> (reasoning and </w:t>
                      </w:r>
                      <w:r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>procedural</w:t>
                      </w:r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 xml:space="preserve">) are available </w:t>
                      </w:r>
                      <w:r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>through</w:t>
                      </w:r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 xml:space="preserve"> your child’s </w:t>
                      </w:r>
                      <w:proofErr w:type="spellStart"/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>Hwb</w:t>
                      </w:r>
                      <w:proofErr w:type="spellEnd"/>
                      <w:r w:rsidRPr="007E6FEC">
                        <w:rPr>
                          <w:rFonts w:ascii="Segoe UI" w:hAnsi="Segoe UI" w:cs="Segoe UI"/>
                          <w:i/>
                          <w:sz w:val="28"/>
                          <w:szCs w:val="28"/>
                        </w:rPr>
                        <w:t xml:space="preserve"> account</w:t>
                      </w:r>
                    </w:p>
                    <w:p w14:paraId="4633A68A" w14:textId="77777777" w:rsidR="007E6FEC" w:rsidRPr="007E6FEC" w:rsidRDefault="007E6FEC" w:rsidP="007E6FEC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76223E" wp14:editId="040C64E4">
                <wp:simplePos x="0" y="0"/>
                <wp:positionH relativeFrom="page">
                  <wp:posOffset>4052570</wp:posOffset>
                </wp:positionH>
                <wp:positionV relativeFrom="page">
                  <wp:posOffset>4618355</wp:posOffset>
                </wp:positionV>
                <wp:extent cx="936625" cy="895985"/>
                <wp:effectExtent l="4445" t="0" r="1905" b="635"/>
                <wp:wrapNone/>
                <wp:docPr id="8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264D1" w14:textId="77777777" w:rsidR="000B3940" w:rsidRPr="00FA1230" w:rsidRDefault="001F04C8" w:rsidP="00AB0530">
                            <w:r w:rsidRPr="00FA123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8D2810" wp14:editId="3246C003">
                                  <wp:extent cx="752475" cy="71437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42" type="#_x0000_t202" style="position:absolute;margin-left:319.1pt;margin-top:363.65pt;width:73.75pt;height:70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" filled="f" fillcolor="#9c0" stroked="f" strokecolor="gray">
                <v:textbox style="mso-fit-shape-to-text:t" inset=",7.2pt,,7.2pt">
                  <w:txbxContent>
                    <w:p w:rsidR="000B3940" w:rsidRPr="00FA1230" w:rsidRDefault="001F04C8" w:rsidP="00AB0530">
                      <w:r w:rsidRPr="00FA123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52475" cy="71437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A87336D" wp14:editId="5FCCCA11">
                <wp:simplePos x="0" y="0"/>
                <wp:positionH relativeFrom="page">
                  <wp:posOffset>2814320</wp:posOffset>
                </wp:positionH>
                <wp:positionV relativeFrom="page">
                  <wp:posOffset>4572000</wp:posOffset>
                </wp:positionV>
                <wp:extent cx="2194560" cy="914400"/>
                <wp:effectExtent l="4445" t="0" r="1270" b="0"/>
                <wp:wrapNone/>
                <wp:docPr id="8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253EE" w14:textId="77777777" w:rsidR="00941FE0" w:rsidRDefault="00941FE0" w:rsidP="00941FE0">
                            <w:pPr>
                              <w:pStyle w:val="BodyText"/>
                              <w:rPr>
                                <w:rFonts w:ascii="Cerebri Sans Book" w:hAnsi="Cerebri Sans Boo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221.6pt;margin-top:5in;width:172.8pt;height:1in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" filled="f" stroked="f">
                <v:textbox inset="0,0,0,0">
                  <w:txbxContent>
                    <w:p w:rsidR="00941FE0" w:rsidRDefault="00941FE0" w:rsidP="00941FE0">
                      <w:pPr>
                        <w:pStyle w:val="BodyText"/>
                        <w:rPr>
                          <w:rFonts w:ascii="Cerebri Sans Book" w:hAnsi="Cerebri Sans Book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E70D67A" wp14:editId="59E0DA2A">
                <wp:simplePos x="0" y="0"/>
                <wp:positionH relativeFrom="page">
                  <wp:posOffset>3384550</wp:posOffset>
                </wp:positionH>
                <wp:positionV relativeFrom="page">
                  <wp:posOffset>5488940</wp:posOffset>
                </wp:positionV>
                <wp:extent cx="1594485" cy="1792605"/>
                <wp:effectExtent l="3175" t="2540" r="2540" b="0"/>
                <wp:wrapNone/>
                <wp:docPr id="7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79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83C83" w14:textId="77777777" w:rsidR="002433E7" w:rsidRPr="001F090E" w:rsidRDefault="002433E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44" type="#_x0000_t202" style="position:absolute;margin-left:266.5pt;margin-top:432.2pt;width:125.55pt;height:141.15pt;z-index:-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NnuAIAAMM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" filled="f" stroked="f">
                <v:textbox style="mso-fit-shape-to-text:t">
                  <w:txbxContent>
                    <w:p w:rsidR="002433E7" w:rsidRPr="001F090E" w:rsidRDefault="002433E7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1E60EA" wp14:editId="0278BAD1">
                <wp:simplePos x="0" y="0"/>
                <wp:positionH relativeFrom="page">
                  <wp:posOffset>2517140</wp:posOffset>
                </wp:positionH>
                <wp:positionV relativeFrom="page">
                  <wp:posOffset>5600700</wp:posOffset>
                </wp:positionV>
                <wp:extent cx="936625" cy="895985"/>
                <wp:effectExtent l="2540" t="0" r="3810" b="0"/>
                <wp:wrapNone/>
                <wp:docPr id="7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2BB59" w14:textId="77777777" w:rsidR="000B3940" w:rsidRPr="00FA1230" w:rsidRDefault="001F04C8" w:rsidP="00AB0530">
                            <w:r w:rsidRPr="00FA123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F40F088" wp14:editId="59586925">
                                  <wp:extent cx="752475" cy="714375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45" type="#_x0000_t202" style="position:absolute;margin-left:198.2pt;margin-top:441pt;width:73.75pt;height:7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0B3940" w:rsidRPr="00FA1230" w:rsidRDefault="001F04C8" w:rsidP="00AB0530">
                      <w:r w:rsidRPr="00FA123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52475" cy="714375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495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A3942D" wp14:editId="5A7881A7">
                <wp:simplePos x="0" y="0"/>
                <wp:positionH relativeFrom="page">
                  <wp:posOffset>457200</wp:posOffset>
                </wp:positionH>
                <wp:positionV relativeFrom="page">
                  <wp:posOffset>6400800</wp:posOffset>
                </wp:positionV>
                <wp:extent cx="2061210" cy="2362200"/>
                <wp:effectExtent l="0" t="0" r="15240" b="0"/>
                <wp:wrapNone/>
                <wp:docPr id="9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1FC7D" w14:textId="77777777" w:rsidR="0093248B" w:rsidRDefault="0093248B" w:rsidP="001A495D">
                            <w:pPr>
                              <w:pStyle w:val="BodyText"/>
                              <w:jc w:val="center"/>
                              <w:rPr>
                                <w:rFonts w:ascii="Cerebri Sans Book" w:hAnsi="Cerebri Sans Book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AF036C1" w14:textId="77777777" w:rsidR="00941FE0" w:rsidRPr="001A495D" w:rsidRDefault="00941FE0" w:rsidP="001A495D">
                            <w:pPr>
                              <w:pStyle w:val="Body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3FB82" id="Text Box 24" o:spid="_x0000_s1046" type="#_x0000_t202" style="position:absolute;margin-left:36pt;margin-top:7in;width:162.3pt;height:18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iksgIAALQ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" filled="f" stroked="f">
                <v:textbox inset="0,0,0,0">
                  <w:txbxContent>
                    <w:p w:rsidR="0093248B" w:rsidRDefault="0093248B" w:rsidP="001A495D">
                      <w:pPr>
                        <w:pStyle w:val="BodyText"/>
                        <w:jc w:val="center"/>
                        <w:rPr>
                          <w:rFonts w:ascii="Cerebri Sans Book" w:hAnsi="Cerebri Sans Book"/>
                          <w:i/>
                          <w:sz w:val="22"/>
                          <w:szCs w:val="22"/>
                        </w:rPr>
                      </w:pPr>
                    </w:p>
                    <w:p w:rsidR="00941FE0" w:rsidRPr="001A495D" w:rsidRDefault="00941FE0" w:rsidP="001A495D">
                      <w:pPr>
                        <w:pStyle w:val="BodyTex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C12C573" wp14:editId="572DA830">
                <wp:simplePos x="0" y="0"/>
                <wp:positionH relativeFrom="page">
                  <wp:posOffset>662940</wp:posOffset>
                </wp:positionH>
                <wp:positionV relativeFrom="page">
                  <wp:posOffset>6400800</wp:posOffset>
                </wp:positionV>
                <wp:extent cx="805815" cy="772795"/>
                <wp:effectExtent l="0" t="0" r="0" b="0"/>
                <wp:wrapNone/>
                <wp:docPr id="7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B9EBF" w14:textId="77777777" w:rsidR="00AE6B14" w:rsidRPr="00FA1230" w:rsidRDefault="001F04C8" w:rsidP="00AB0530">
                            <w:r w:rsidRPr="00FA123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FC6A52E" wp14:editId="72BBAF66">
                                  <wp:extent cx="619125" cy="5905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47" type="#_x0000_t202" style="position:absolute;margin-left:52.2pt;margin-top:7in;width:63.45pt;height:60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" filled="f" fillcolor="#9c0" stroked="f" strokecolor="gray">
                <v:textbox style="mso-fit-shape-to-text:t" inset=",7.2pt,,7.2pt">
                  <w:txbxContent>
                    <w:p w:rsidR="00AE6B14" w:rsidRPr="00FA1230" w:rsidRDefault="001F04C8" w:rsidP="00AB0530">
                      <w:r w:rsidRPr="00FA123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19125" cy="5905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D9A2A5C" wp14:editId="6E57B4A1">
                <wp:simplePos x="0" y="0"/>
                <wp:positionH relativeFrom="page">
                  <wp:posOffset>2814320</wp:posOffset>
                </wp:positionH>
                <wp:positionV relativeFrom="page">
                  <wp:posOffset>7112000</wp:posOffset>
                </wp:positionV>
                <wp:extent cx="2194560" cy="1600200"/>
                <wp:effectExtent l="4445" t="0" r="1270" b="3175"/>
                <wp:wrapNone/>
                <wp:docPr id="7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1A6DA" w14:textId="77777777" w:rsidR="00250FE7" w:rsidRDefault="00250FE7" w:rsidP="00250FE7">
                            <w:pPr>
                              <w:pStyle w:val="BodyText"/>
                              <w:spacing w:line="240" w:lineRule="exac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 xml:space="preserve">.  </w:t>
                            </w:r>
                          </w:p>
                          <w:p w14:paraId="1A3ABF68" w14:textId="77777777" w:rsidR="00250FE7" w:rsidRDefault="00250FE7" w:rsidP="00250FE7">
                            <w:pPr>
                              <w:pStyle w:val="BodyText"/>
                              <w:spacing w:line="240" w:lineRule="exac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8" type="#_x0000_t202" style="position:absolute;margin-left:221.6pt;margin-top:560pt;width:172.8pt;height:126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h0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" filled="f" stroked="f">
                <v:textbox inset="0,0,0,0">
                  <w:txbxContent>
                    <w:p w:rsidR="00250FE7" w:rsidRDefault="00250FE7" w:rsidP="00250FE7">
                      <w:pPr>
                        <w:pStyle w:val="BodyText"/>
                        <w:spacing w:line="240" w:lineRule="exact"/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  <w:t xml:space="preserve">.  </w:t>
                      </w:r>
                    </w:p>
                    <w:p w:rsidR="00250FE7" w:rsidRDefault="00250FE7" w:rsidP="00250FE7">
                      <w:pPr>
                        <w:pStyle w:val="BodyText"/>
                        <w:spacing w:line="240" w:lineRule="exact"/>
                        <w:rPr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B980F2" wp14:editId="28949284">
                <wp:simplePos x="0" y="0"/>
                <wp:positionH relativeFrom="page">
                  <wp:posOffset>4168140</wp:posOffset>
                </wp:positionH>
                <wp:positionV relativeFrom="page">
                  <wp:posOffset>8496300</wp:posOffset>
                </wp:positionV>
                <wp:extent cx="805815" cy="772795"/>
                <wp:effectExtent l="0" t="0" r="0" b="0"/>
                <wp:wrapNone/>
                <wp:docPr id="7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1C0BD" w14:textId="77777777" w:rsidR="00AE6B14" w:rsidRPr="00FA1230" w:rsidRDefault="00AE6B14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50" type="#_x0000_t202" style="position:absolute;margin-left:328.2pt;margin-top:669pt;width:63.45pt;height:60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" filled="f" fillcolor="#9c0" stroked="f" strokecolor="gray">
                <v:textbox style="mso-fit-shape-to-text:t" inset=",7.2pt,,7.2pt">
                  <w:txbxContent>
                    <w:p w:rsidR="00AE6B14" w:rsidRPr="00FA1230" w:rsidRDefault="00AE6B14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6C59A2F" wp14:editId="45B8DACF">
                <wp:simplePos x="0" y="0"/>
                <wp:positionH relativeFrom="page">
                  <wp:posOffset>457200</wp:posOffset>
                </wp:positionH>
                <wp:positionV relativeFrom="page">
                  <wp:posOffset>8572500</wp:posOffset>
                </wp:positionV>
                <wp:extent cx="805815" cy="772795"/>
                <wp:effectExtent l="0" t="0" r="3810" b="0"/>
                <wp:wrapNone/>
                <wp:docPr id="6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A546D" w14:textId="77777777" w:rsidR="00955860" w:rsidRPr="00FA1230" w:rsidRDefault="0095586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51" type="#_x0000_t202" style="position:absolute;margin-left:36pt;margin-top:675pt;width:63.45pt;height:60.85pt;z-index:-251651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" filled="f" fillcolor="#9c0" stroked="f" strokecolor="gray">
                <v:textbox style="mso-fit-shape-to-text:t" inset=",7.2pt,,7.2pt">
                  <w:txbxContent>
                    <w:p w:rsidR="00955860" w:rsidRPr="00FA1230" w:rsidRDefault="0095586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AF19F4" wp14:editId="5B838EEA">
                <wp:simplePos x="0" y="0"/>
                <wp:positionH relativeFrom="page">
                  <wp:posOffset>2009775</wp:posOffset>
                </wp:positionH>
                <wp:positionV relativeFrom="page">
                  <wp:posOffset>9515475</wp:posOffset>
                </wp:positionV>
                <wp:extent cx="5257800" cy="228600"/>
                <wp:effectExtent l="0" t="0" r="0" b="0"/>
                <wp:wrapNone/>
                <wp:docPr id="6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091E6" w14:textId="77777777" w:rsidR="003C374A" w:rsidRPr="00B03C71" w:rsidRDefault="003C374A" w:rsidP="00AF095D">
                            <w:pPr>
                              <w:pStyle w:val="VolumeNumber"/>
                              <w:rPr>
                                <w:color w:val="00336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52" type="#_x0000_t202" style="position:absolute;margin-left:158.25pt;margin-top:749.25pt;width:414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" filled="f" stroked="f">
                <v:textbox inset="0,0,0,0">
                  <w:txbxContent>
                    <w:p w:rsidR="003C374A" w:rsidRPr="00B03C71" w:rsidRDefault="003C374A" w:rsidP="00AF095D">
                      <w:pPr>
                        <w:pStyle w:val="VolumeNumber"/>
                        <w:rPr>
                          <w:color w:val="00336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0E88B6" wp14:editId="059FA8EE">
                <wp:simplePos x="0" y="0"/>
                <wp:positionH relativeFrom="page">
                  <wp:posOffset>508000</wp:posOffset>
                </wp:positionH>
                <wp:positionV relativeFrom="page">
                  <wp:posOffset>495300</wp:posOffset>
                </wp:positionV>
                <wp:extent cx="2172335" cy="2875915"/>
                <wp:effectExtent l="3175" t="0" r="0" b="635"/>
                <wp:wrapNone/>
                <wp:docPr id="6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03733" w14:textId="77777777" w:rsidR="007C079F" w:rsidRDefault="007C079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53" type="#_x0000_t202" style="position:absolute;margin-left:40pt;margin-top:39pt;width:171.05pt;height:226.45pt;z-index:251691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" filled="f" stroked="f">
                <v:textbox style="mso-fit-shape-to-text:t">
                  <w:txbxContent>
                    <w:p w:rsidR="007C079F" w:rsidRDefault="007C079F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9205AC5" wp14:editId="49472D21">
                <wp:simplePos x="0" y="0"/>
                <wp:positionH relativeFrom="page">
                  <wp:posOffset>5600700</wp:posOffset>
                </wp:positionH>
                <wp:positionV relativeFrom="page">
                  <wp:posOffset>3314700</wp:posOffset>
                </wp:positionV>
                <wp:extent cx="805815" cy="772795"/>
                <wp:effectExtent l="0" t="0" r="3810" b="0"/>
                <wp:wrapNone/>
                <wp:docPr id="59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33E82" w14:textId="77777777"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54" type="#_x0000_t202" style="position:absolute;margin-left:441pt;margin-top:261pt;width:63.45pt;height:60.85pt;z-index:-251644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" filled="f" fillcolor="#9c0" stroked="f" strokecolor="gray">
                <v:textbox style="mso-fit-shape-to-text:t" inset=",7.2pt,,7.2pt">
                  <w:txbxContent>
                    <w:p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A9B249A" wp14:editId="3CD80B13">
                <wp:simplePos x="0" y="0"/>
                <wp:positionH relativeFrom="page">
                  <wp:posOffset>6743700</wp:posOffset>
                </wp:positionH>
                <wp:positionV relativeFrom="page">
                  <wp:posOffset>3886200</wp:posOffset>
                </wp:positionV>
                <wp:extent cx="936625" cy="895985"/>
                <wp:effectExtent l="0" t="0" r="0" b="0"/>
                <wp:wrapNone/>
                <wp:docPr id="58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D3027" w14:textId="77777777"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55" type="#_x0000_t202" style="position:absolute;margin-left:531pt;margin-top:306pt;width:73.75pt;height:70.55pt;z-index:-251639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" filled="f" fillcolor="#9c0" stroked="f" strokecolor="gray">
                <v:textbox style="mso-fit-shape-to-text:t" inset=",7.2pt,,7.2pt">
                  <w:txbxContent>
                    <w:p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72DBDA8" wp14:editId="40D1A322">
                <wp:simplePos x="0" y="0"/>
                <wp:positionH relativeFrom="page">
                  <wp:posOffset>342900</wp:posOffset>
                </wp:positionH>
                <wp:positionV relativeFrom="page">
                  <wp:posOffset>4000500</wp:posOffset>
                </wp:positionV>
                <wp:extent cx="805815" cy="772795"/>
                <wp:effectExtent l="0" t="0" r="3810" b="0"/>
                <wp:wrapNone/>
                <wp:docPr id="5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D4394" w14:textId="77777777"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56" type="#_x0000_t202" style="position:absolute;margin-left:27pt;margin-top:315pt;width:63.45pt;height:60.85pt;z-index:-251643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" filled="f" fillcolor="#9c0" stroked="f" strokecolor="gray">
                <v:textbox style="mso-fit-shape-to-text:t" inset=",7.2pt,,7.2pt">
                  <w:txbxContent>
                    <w:p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56C25AB" wp14:editId="60EDF48D">
                <wp:simplePos x="0" y="0"/>
                <wp:positionH relativeFrom="page">
                  <wp:posOffset>1714500</wp:posOffset>
                </wp:positionH>
                <wp:positionV relativeFrom="page">
                  <wp:posOffset>4572000</wp:posOffset>
                </wp:positionV>
                <wp:extent cx="936625" cy="895985"/>
                <wp:effectExtent l="0" t="0" r="0" b="0"/>
                <wp:wrapNone/>
                <wp:docPr id="5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7C629" w14:textId="77777777"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57" type="#_x0000_t202" style="position:absolute;margin-left:135pt;margin-top:5in;width:73.75pt;height:70.55pt;z-index:-251640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" filled="f" fillcolor="#9c0" stroked="f" strokecolor="gray">
                <v:textbox style="mso-fit-shape-to-text:t" inset=",7.2pt,,7.2pt">
                  <w:txbxContent>
                    <w:p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CBA07D" wp14:editId="55D89807">
                <wp:simplePos x="0" y="0"/>
                <wp:positionH relativeFrom="page">
                  <wp:posOffset>3708400</wp:posOffset>
                </wp:positionH>
                <wp:positionV relativeFrom="page">
                  <wp:posOffset>4812665</wp:posOffset>
                </wp:positionV>
                <wp:extent cx="3580765" cy="3587115"/>
                <wp:effectExtent l="3175" t="2540" r="0" b="1270"/>
                <wp:wrapNone/>
                <wp:docPr id="5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765" cy="358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64CFF" w14:textId="77777777" w:rsidR="007D02F0" w:rsidRDefault="007D02F0"/>
                          <w:p w14:paraId="38F4AAAE" w14:textId="77777777" w:rsidR="001A495D" w:rsidRDefault="001A495D"/>
                          <w:p w14:paraId="1D449919" w14:textId="77777777" w:rsidR="001A495D" w:rsidRDefault="001A495D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58" type="#_x0000_t202" style="position:absolute;margin-left:292pt;margin-top:378.95pt;width:281.95pt;height:282.45pt;z-index:251692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v4uQIAAMM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" filled="f" stroked="f">
                <v:textbox>
                  <w:txbxContent>
                    <w:p w:rsidR="007D02F0" w:rsidRDefault="007D02F0"/>
                    <w:p w:rsidR="001A495D" w:rsidRDefault="001A495D"/>
                    <w:p w:rsidR="001A495D" w:rsidRDefault="001A495D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14D1C5B" wp14:editId="3645CAC4">
                <wp:simplePos x="0" y="0"/>
                <wp:positionH relativeFrom="page">
                  <wp:posOffset>6057900</wp:posOffset>
                </wp:positionH>
                <wp:positionV relativeFrom="page">
                  <wp:posOffset>8686800</wp:posOffset>
                </wp:positionV>
                <wp:extent cx="805815" cy="772795"/>
                <wp:effectExtent l="0" t="0" r="3810" b="0"/>
                <wp:wrapNone/>
                <wp:docPr id="5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A651E" w14:textId="77777777" w:rsidR="00A570C0" w:rsidRPr="00FA1230" w:rsidRDefault="001F04C8" w:rsidP="00AB0530">
                            <w:r w:rsidRPr="00FA123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44C628" wp14:editId="5A72A7CC">
                                  <wp:extent cx="619125" cy="5905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59" type="#_x0000_t202" style="position:absolute;margin-left:477pt;margin-top:684pt;width:63.45pt;height:60.85pt;z-index:-251642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" filled="f" fillcolor="#9c0" stroked="f" strokecolor="gray">
                <v:textbox style="mso-fit-shape-to-text:t" inset=",7.2pt,,7.2pt">
                  <w:txbxContent>
                    <w:p w:rsidR="00A570C0" w:rsidRPr="00FA1230" w:rsidRDefault="001F04C8" w:rsidP="00AB0530">
                      <w:r w:rsidRPr="00FA123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19125" cy="5905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8096D9" wp14:editId="1627CDEA">
                <wp:simplePos x="0" y="0"/>
                <wp:positionH relativeFrom="page">
                  <wp:posOffset>495300</wp:posOffset>
                </wp:positionH>
                <wp:positionV relativeFrom="page">
                  <wp:posOffset>9499600</wp:posOffset>
                </wp:positionV>
                <wp:extent cx="800100" cy="152400"/>
                <wp:effectExtent l="0" t="3175" r="0" b="0"/>
                <wp:wrapNone/>
                <wp:docPr id="4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F432" w14:textId="77777777" w:rsidR="004D5160" w:rsidRPr="008A407F" w:rsidRDefault="007E1872" w:rsidP="004D5160">
                            <w:pPr>
                              <w:pStyle w:val="PageNumbers"/>
                            </w:pPr>
                            <w:proofErr w:type="spellStart"/>
                            <w:r>
                              <w:t>Tudalen</w:t>
                            </w:r>
                            <w:proofErr w:type="spellEnd"/>
                            <w:r>
                              <w:t xml:space="preserve"> </w:t>
                            </w:r>
                            <w:r w:rsidR="004D5160"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9" type="#_x0000_t202" style="position:absolute;margin-left:39pt;margin-top:748pt;width:63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" filled="f" stroked="f">
                <v:textbox style="mso-fit-shape-to-text:t" inset="0,0,0,0">
                  <w:txbxContent>
                    <w:p w:rsidR="004D5160" w:rsidRPr="008A407F" w:rsidRDefault="007E1872" w:rsidP="004D5160">
                      <w:pPr>
                        <w:pStyle w:val="PageNumbers"/>
                      </w:pPr>
                      <w:proofErr w:type="spellStart"/>
                      <w:r>
                        <w:t>Tudalen</w:t>
                      </w:r>
                      <w:proofErr w:type="spellEnd"/>
                      <w:r>
                        <w:t xml:space="preserve"> </w:t>
                      </w:r>
                      <w:r w:rsidR="004D5160"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0133DA3" wp14:editId="4D304F76">
                <wp:simplePos x="0" y="0"/>
                <wp:positionH relativeFrom="page">
                  <wp:posOffset>2381250</wp:posOffset>
                </wp:positionH>
                <wp:positionV relativeFrom="page">
                  <wp:posOffset>457200</wp:posOffset>
                </wp:positionV>
                <wp:extent cx="4812665" cy="519430"/>
                <wp:effectExtent l="0" t="0" r="0" b="4445"/>
                <wp:wrapNone/>
                <wp:docPr id="4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66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3C342" w14:textId="77777777" w:rsidR="00136E72" w:rsidRDefault="00136E72" w:rsidP="00451E59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3" type="#_x0000_t202" style="position:absolute;margin-left:187.5pt;margin-top:36pt;width:378.95pt;height:40.9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" filled="f" stroked="f">
                <v:textbox style="mso-fit-shape-to-text:t" inset="0,0,0,0">
                  <w:txbxContent>
                    <w:p w:rsidR="00136E72" w:rsidRDefault="00136E72" w:rsidP="00451E59"/>
                  </w:txbxContent>
                </v:textbox>
                <w10:wrap anchorx="page" anchory="page"/>
              </v:shape>
            </w:pict>
          </mc:Fallback>
        </mc:AlternateContent>
      </w:r>
      <w:r w:rsidR="00673C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653304" wp14:editId="3262EF6E">
                <wp:simplePos x="0" y="0"/>
                <wp:positionH relativeFrom="page">
                  <wp:posOffset>438150</wp:posOffset>
                </wp:positionH>
                <wp:positionV relativeFrom="page">
                  <wp:posOffset>4324349</wp:posOffset>
                </wp:positionV>
                <wp:extent cx="2971800" cy="2314575"/>
                <wp:effectExtent l="0" t="0" r="0" b="9525"/>
                <wp:wrapNone/>
                <wp:docPr id="5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1D0D6" w14:textId="77777777" w:rsidR="00E62D2D" w:rsidRPr="00B25490" w:rsidRDefault="00E62D2D" w:rsidP="00B254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61" type="#_x0000_t202" style="position:absolute;margin-left:34.5pt;margin-top:340.5pt;width:234pt;height:182.2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" filled="f" stroked="f">
                <v:textbox inset="0,0,0,0">
                  <w:txbxContent>
                    <w:p w:rsidR="00E62D2D" w:rsidRPr="00B25490" w:rsidRDefault="00E62D2D" w:rsidP="00B25490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88813AC" wp14:editId="3767769E">
                <wp:simplePos x="0" y="0"/>
                <wp:positionH relativeFrom="page">
                  <wp:posOffset>2641600</wp:posOffset>
                </wp:positionH>
                <wp:positionV relativeFrom="page">
                  <wp:posOffset>1676400</wp:posOffset>
                </wp:positionV>
                <wp:extent cx="936625" cy="895985"/>
                <wp:effectExtent l="3175" t="0" r="3175" b="0"/>
                <wp:wrapNone/>
                <wp:docPr id="41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B8F5E" w14:textId="77777777"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5" type="#_x0000_t202" style="position:absolute;margin-left:208pt;margin-top:132pt;width:73.75pt;height:70.55pt;z-index:-251637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" filled="f" fillcolor="#9c0" stroked="f" strokecolor="gray">
                <v:textbox style="mso-fit-shape-to-text:t" inset=",7.2pt,,7.2pt">
                  <w:txbxContent>
                    <w:p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73E49AB" wp14:editId="4B9CD66C">
                <wp:simplePos x="0" y="0"/>
                <wp:positionH relativeFrom="page">
                  <wp:posOffset>5829300</wp:posOffset>
                </wp:positionH>
                <wp:positionV relativeFrom="page">
                  <wp:posOffset>2971800</wp:posOffset>
                </wp:positionV>
                <wp:extent cx="936625" cy="895985"/>
                <wp:effectExtent l="0" t="0" r="0" b="0"/>
                <wp:wrapNone/>
                <wp:docPr id="4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9361B" w14:textId="77777777" w:rsidR="00A570C0" w:rsidRPr="00FA1230" w:rsidRDefault="001F04C8" w:rsidP="00AB0530">
                            <w:r w:rsidRPr="00FA123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B9C30F2" wp14:editId="320EAD13">
                                  <wp:extent cx="752475" cy="71437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67" type="#_x0000_t202" style="position:absolute;margin-left:459pt;margin-top:234pt;width:73.75pt;height:70.55pt;z-index:-251627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" filled="f" fillcolor="#9c0" stroked="f" strokecolor="gray">
                <v:textbox style="mso-fit-shape-to-text:t" inset=",7.2pt,,7.2pt">
                  <w:txbxContent>
                    <w:p w:rsidR="00A570C0" w:rsidRPr="00FA1230" w:rsidRDefault="001F04C8" w:rsidP="00AB0530">
                      <w:r w:rsidRPr="00FA123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52475" cy="71437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ADADB01" wp14:editId="1910932D">
                <wp:simplePos x="0" y="0"/>
                <wp:positionH relativeFrom="page">
                  <wp:posOffset>2324100</wp:posOffset>
                </wp:positionH>
                <wp:positionV relativeFrom="page">
                  <wp:posOffset>3365500</wp:posOffset>
                </wp:positionV>
                <wp:extent cx="805815" cy="772795"/>
                <wp:effectExtent l="0" t="3175" r="3810" b="0"/>
                <wp:wrapNone/>
                <wp:docPr id="3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42DE8" w14:textId="77777777" w:rsidR="00A570C0" w:rsidRPr="00FA1230" w:rsidRDefault="001F04C8" w:rsidP="00AB0530">
                            <w:r w:rsidRPr="00FA123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81280CC" wp14:editId="78E41C93">
                                  <wp:extent cx="619125" cy="5905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68" type="#_x0000_t202" style="position:absolute;margin-left:183pt;margin-top:265pt;width:63.45pt;height:60.85pt;z-index:-251635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" filled="f" fillcolor="#9c0" stroked="f" strokecolor="gray">
                <v:textbox style="mso-fit-shape-to-text:t" inset=",7.2pt,,7.2pt">
                  <w:txbxContent>
                    <w:p w:rsidR="00A570C0" w:rsidRPr="00FA1230" w:rsidRDefault="001F04C8" w:rsidP="00AB0530">
                      <w:r w:rsidRPr="00FA123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19125" cy="5905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BEAE8B6" wp14:editId="6DEE4CE8">
                <wp:simplePos x="0" y="0"/>
                <wp:positionH relativeFrom="page">
                  <wp:posOffset>5537200</wp:posOffset>
                </wp:positionH>
                <wp:positionV relativeFrom="page">
                  <wp:posOffset>3848100</wp:posOffset>
                </wp:positionV>
                <wp:extent cx="805815" cy="772795"/>
                <wp:effectExtent l="3175" t="0" r="635" b="0"/>
                <wp:wrapNone/>
                <wp:docPr id="3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981C4" w14:textId="77777777" w:rsidR="00A570C0" w:rsidRPr="00FA1230" w:rsidRDefault="001F04C8" w:rsidP="00AB0530">
                            <w:r w:rsidRPr="00FA123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2292704" wp14:editId="5FCAA8C8">
                                  <wp:extent cx="619125" cy="59055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70" type="#_x0000_t202" style="position:absolute;margin-left:436pt;margin-top:303pt;width:63.45pt;height:60.85pt;z-index:-251636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" filled="f" fillcolor="#9c0" stroked="f" strokecolor="gray">
                <v:textbox style="mso-fit-shape-to-text:t" inset=",7.2pt,,7.2pt">
                  <w:txbxContent>
                    <w:p w:rsidR="00A570C0" w:rsidRPr="00FA1230" w:rsidRDefault="001F04C8" w:rsidP="00AB0530">
                      <w:r w:rsidRPr="00FA123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19125" cy="59055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A09425C" wp14:editId="0043BAC9">
                <wp:simplePos x="0" y="0"/>
                <wp:positionH relativeFrom="page">
                  <wp:posOffset>5873750</wp:posOffset>
                </wp:positionH>
                <wp:positionV relativeFrom="page">
                  <wp:posOffset>4801870</wp:posOffset>
                </wp:positionV>
                <wp:extent cx="1441450" cy="1608455"/>
                <wp:effectExtent l="0" t="1270" r="0" b="0"/>
                <wp:wrapNone/>
                <wp:docPr id="3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60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770B3" w14:textId="77777777" w:rsidR="001F090E" w:rsidRPr="001F090E" w:rsidRDefault="001F090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1" type="#_x0000_t202" style="position:absolute;margin-left:462.5pt;margin-top:378.1pt;width:113.5pt;height:126.6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mWu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" filled="f" stroked="f">
                <v:textbox style="mso-fit-shape-to-text:t">
                  <w:txbxContent>
                    <w:p w:rsidR="001F090E" w:rsidRPr="001F090E" w:rsidRDefault="001F090E"/>
                  </w:txbxContent>
                </v:textbox>
                <w10:wrap anchorx="page" anchory="page"/>
              </v:shape>
            </w:pict>
          </mc:Fallback>
        </mc:AlternateContent>
      </w:r>
      <w:r w:rsidR="001F04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161720F" wp14:editId="52617667">
                <wp:simplePos x="0" y="0"/>
                <wp:positionH relativeFrom="page">
                  <wp:posOffset>3048000</wp:posOffset>
                </wp:positionH>
                <wp:positionV relativeFrom="page">
                  <wp:posOffset>4889500</wp:posOffset>
                </wp:positionV>
                <wp:extent cx="936625" cy="895985"/>
                <wp:effectExtent l="0" t="3175" r="0" b="0"/>
                <wp:wrapNone/>
                <wp:docPr id="3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5FFCA" w14:textId="77777777" w:rsidR="00A570C0" w:rsidRPr="00FA1230" w:rsidRDefault="001F04C8" w:rsidP="00AB0530">
                            <w:r w:rsidRPr="00FA123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CB9E2CF" wp14:editId="023F1D75">
                                  <wp:extent cx="752475" cy="71437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72" type="#_x0000_t202" style="position:absolute;margin-left:240pt;margin-top:385pt;width:73.75pt;height:70.55pt;z-index:-251638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" filled="f" fillcolor="#9c0" stroked="f" strokecolor="gray">
                <v:textbox style="mso-fit-shape-to-text:t" inset=",7.2pt,,7.2pt">
                  <w:txbxContent>
                    <w:p w:rsidR="00A570C0" w:rsidRPr="00FA1230" w:rsidRDefault="001F04C8" w:rsidP="00AB0530">
                      <w:r w:rsidRPr="00FA123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52475" cy="71437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A520F" w:rsidRPr="0066673B" w:rsidSect="00371D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79BC7" w14:textId="77777777" w:rsidR="000B7C9D" w:rsidRDefault="000B7C9D" w:rsidP="00D515B9">
      <w:r>
        <w:separator/>
      </w:r>
    </w:p>
  </w:endnote>
  <w:endnote w:type="continuationSeparator" w:id="0">
    <w:p w14:paraId="47685525" w14:textId="77777777" w:rsidR="000B7C9D" w:rsidRDefault="000B7C9D" w:rsidP="00D51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Cerebri Sans Pro Medium">
    <w:panose1 w:val="00000600000000000000"/>
    <w:charset w:val="00"/>
    <w:family w:val="auto"/>
    <w:pitch w:val="variable"/>
    <w:sig w:usb0="A00000FF" w:usb1="5000607B" w:usb2="00000000" w:usb3="00000000" w:csb0="00000193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rebri Sans Book">
    <w:altName w:val="Calibri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DF96D" w14:textId="77777777" w:rsidR="000B7C9D" w:rsidRDefault="000B7C9D" w:rsidP="00D515B9">
      <w:r>
        <w:separator/>
      </w:r>
    </w:p>
  </w:footnote>
  <w:footnote w:type="continuationSeparator" w:id="0">
    <w:p w14:paraId="62D639A0" w14:textId="77777777" w:rsidR="000B7C9D" w:rsidRDefault="000B7C9D" w:rsidP="00D515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4C8"/>
    <w:rsid w:val="000013A6"/>
    <w:rsid w:val="000016A5"/>
    <w:rsid w:val="00004343"/>
    <w:rsid w:val="00006107"/>
    <w:rsid w:val="00012796"/>
    <w:rsid w:val="000159A1"/>
    <w:rsid w:val="0002147A"/>
    <w:rsid w:val="000277EF"/>
    <w:rsid w:val="00030C46"/>
    <w:rsid w:val="000503D9"/>
    <w:rsid w:val="00082595"/>
    <w:rsid w:val="000A39A9"/>
    <w:rsid w:val="000B3940"/>
    <w:rsid w:val="000B4F1B"/>
    <w:rsid w:val="000B7C9D"/>
    <w:rsid w:val="000C631C"/>
    <w:rsid w:val="000C6A26"/>
    <w:rsid w:val="000D26BD"/>
    <w:rsid w:val="000E32BA"/>
    <w:rsid w:val="000F40EB"/>
    <w:rsid w:val="0012571D"/>
    <w:rsid w:val="00136E72"/>
    <w:rsid w:val="001A495D"/>
    <w:rsid w:val="001B2493"/>
    <w:rsid w:val="001D5445"/>
    <w:rsid w:val="001E2F7D"/>
    <w:rsid w:val="001E60DA"/>
    <w:rsid w:val="001F04C8"/>
    <w:rsid w:val="001F090E"/>
    <w:rsid w:val="00223F7C"/>
    <w:rsid w:val="002303EB"/>
    <w:rsid w:val="002367DA"/>
    <w:rsid w:val="002433E7"/>
    <w:rsid w:val="00246BD3"/>
    <w:rsid w:val="00250FE7"/>
    <w:rsid w:val="002569FB"/>
    <w:rsid w:val="00275A5C"/>
    <w:rsid w:val="0031146D"/>
    <w:rsid w:val="0031150F"/>
    <w:rsid w:val="00314F77"/>
    <w:rsid w:val="00356E7D"/>
    <w:rsid w:val="00361F2A"/>
    <w:rsid w:val="00371D36"/>
    <w:rsid w:val="00373BFE"/>
    <w:rsid w:val="003C374A"/>
    <w:rsid w:val="003D1945"/>
    <w:rsid w:val="003F64E9"/>
    <w:rsid w:val="00400FB2"/>
    <w:rsid w:val="00404357"/>
    <w:rsid w:val="0041182F"/>
    <w:rsid w:val="004315DA"/>
    <w:rsid w:val="00442BDA"/>
    <w:rsid w:val="00451E59"/>
    <w:rsid w:val="004545E4"/>
    <w:rsid w:val="00463D67"/>
    <w:rsid w:val="00486BFA"/>
    <w:rsid w:val="00490BB1"/>
    <w:rsid w:val="004948F5"/>
    <w:rsid w:val="004A2C84"/>
    <w:rsid w:val="004B581A"/>
    <w:rsid w:val="004D5160"/>
    <w:rsid w:val="004F200B"/>
    <w:rsid w:val="00500572"/>
    <w:rsid w:val="00583656"/>
    <w:rsid w:val="005860DE"/>
    <w:rsid w:val="005C7E47"/>
    <w:rsid w:val="00601B43"/>
    <w:rsid w:val="006129BC"/>
    <w:rsid w:val="00635023"/>
    <w:rsid w:val="0066673B"/>
    <w:rsid w:val="00673CD7"/>
    <w:rsid w:val="006D102D"/>
    <w:rsid w:val="007114B0"/>
    <w:rsid w:val="00727F5F"/>
    <w:rsid w:val="0075352C"/>
    <w:rsid w:val="00785D46"/>
    <w:rsid w:val="007A2C8A"/>
    <w:rsid w:val="007A4284"/>
    <w:rsid w:val="007A520F"/>
    <w:rsid w:val="007B0F7C"/>
    <w:rsid w:val="007B7A97"/>
    <w:rsid w:val="007C079F"/>
    <w:rsid w:val="007D02F0"/>
    <w:rsid w:val="007E1872"/>
    <w:rsid w:val="007E60BE"/>
    <w:rsid w:val="007E6FEC"/>
    <w:rsid w:val="00816361"/>
    <w:rsid w:val="00841145"/>
    <w:rsid w:val="008415A4"/>
    <w:rsid w:val="0084579A"/>
    <w:rsid w:val="008466E2"/>
    <w:rsid w:val="0087702E"/>
    <w:rsid w:val="00877187"/>
    <w:rsid w:val="00890670"/>
    <w:rsid w:val="00893284"/>
    <w:rsid w:val="008A407F"/>
    <w:rsid w:val="008B056A"/>
    <w:rsid w:val="008D30BA"/>
    <w:rsid w:val="00904B84"/>
    <w:rsid w:val="009053D0"/>
    <w:rsid w:val="00922CAF"/>
    <w:rsid w:val="0093248B"/>
    <w:rsid w:val="00941FE0"/>
    <w:rsid w:val="00943D47"/>
    <w:rsid w:val="00955860"/>
    <w:rsid w:val="009D7DED"/>
    <w:rsid w:val="009F3BF9"/>
    <w:rsid w:val="009F50CF"/>
    <w:rsid w:val="00A271DE"/>
    <w:rsid w:val="00A570C0"/>
    <w:rsid w:val="00A85734"/>
    <w:rsid w:val="00A95CEE"/>
    <w:rsid w:val="00AB0530"/>
    <w:rsid w:val="00AB30ED"/>
    <w:rsid w:val="00AB7160"/>
    <w:rsid w:val="00AB72C6"/>
    <w:rsid w:val="00AC4F4E"/>
    <w:rsid w:val="00AC4F53"/>
    <w:rsid w:val="00AE6B14"/>
    <w:rsid w:val="00AF095D"/>
    <w:rsid w:val="00AF28E9"/>
    <w:rsid w:val="00AF2FED"/>
    <w:rsid w:val="00AF7545"/>
    <w:rsid w:val="00B05B80"/>
    <w:rsid w:val="00B17821"/>
    <w:rsid w:val="00B25021"/>
    <w:rsid w:val="00B25490"/>
    <w:rsid w:val="00BB1BA3"/>
    <w:rsid w:val="00BB4EAA"/>
    <w:rsid w:val="00C20E1A"/>
    <w:rsid w:val="00C27A92"/>
    <w:rsid w:val="00C4414A"/>
    <w:rsid w:val="00C56C81"/>
    <w:rsid w:val="00C77C2D"/>
    <w:rsid w:val="00C82E1E"/>
    <w:rsid w:val="00CB532B"/>
    <w:rsid w:val="00CB6F2E"/>
    <w:rsid w:val="00CD63AF"/>
    <w:rsid w:val="00D011B2"/>
    <w:rsid w:val="00D43793"/>
    <w:rsid w:val="00D46CA2"/>
    <w:rsid w:val="00D515B9"/>
    <w:rsid w:val="00D56B72"/>
    <w:rsid w:val="00D71E5E"/>
    <w:rsid w:val="00D96B77"/>
    <w:rsid w:val="00DA379A"/>
    <w:rsid w:val="00DA7D95"/>
    <w:rsid w:val="00DF7C36"/>
    <w:rsid w:val="00E04FEA"/>
    <w:rsid w:val="00E1183E"/>
    <w:rsid w:val="00E17EB7"/>
    <w:rsid w:val="00E52356"/>
    <w:rsid w:val="00E62D2D"/>
    <w:rsid w:val="00E71B03"/>
    <w:rsid w:val="00E73C43"/>
    <w:rsid w:val="00E75C10"/>
    <w:rsid w:val="00E9394D"/>
    <w:rsid w:val="00E9792E"/>
    <w:rsid w:val="00EA52D7"/>
    <w:rsid w:val="00ED1727"/>
    <w:rsid w:val="00F02984"/>
    <w:rsid w:val="00F137F9"/>
    <w:rsid w:val="00F163B0"/>
    <w:rsid w:val="00F30F57"/>
    <w:rsid w:val="00F3397A"/>
    <w:rsid w:val="00F46DBE"/>
    <w:rsid w:val="00F955E4"/>
    <w:rsid w:val="00FA1230"/>
    <w:rsid w:val="00FA2188"/>
    <w:rsid w:val="00FA4A33"/>
    <w:rsid w:val="00FB0E47"/>
    <w:rsid w:val="00FC10D0"/>
    <w:rsid w:val="00FE2ED3"/>
    <w:rsid w:val="00FE5F9A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90,#66707a,#2b7e02"/>
    </o:shapedefaults>
    <o:shapelayout v:ext="edit">
      <o:idmap v:ext="edit" data="1"/>
    </o:shapelayout>
  </w:shapeDefaults>
  <w:decimalSymbol w:val="."/>
  <w:listSeparator w:val=","/>
  <w14:docId w14:val="71485E75"/>
  <w15:chartTrackingRefBased/>
  <w15:docId w15:val="{17F3191B-71F2-473E-A97D-756B6134B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link w:val="BodyTextChar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basedOn w:val="DefaultParagraphFont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character" w:customStyle="1" w:styleId="BodyTextChar">
    <w:name w:val="Body Text Char"/>
    <w:basedOn w:val="DefaultParagraphFont"/>
    <w:link w:val="BodyText"/>
    <w:rsid w:val="0093248B"/>
    <w:rPr>
      <w:rFonts w:ascii="Century Gothic" w:hAnsi="Century Gothic"/>
      <w:color w:val="000000"/>
      <w:sz w:val="18"/>
      <w:lang w:val="en-US" w:eastAsia="en-US"/>
    </w:rPr>
  </w:style>
  <w:style w:type="character" w:styleId="FollowedHyperlink">
    <w:name w:val="FollowedHyperlink"/>
    <w:basedOn w:val="DefaultParagraphFont"/>
    <w:rsid w:val="00500572"/>
    <w:rPr>
      <w:color w:val="954F72" w:themeColor="followedHyperlink"/>
      <w:u w:val="single"/>
    </w:rPr>
  </w:style>
  <w:style w:type="table" w:styleId="TableGrid">
    <w:name w:val="Table Grid"/>
    <w:basedOn w:val="TableNormal"/>
    <w:rsid w:val="00CB6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CB6F2E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6">
    <w:name w:val="List Table 4 Accent 6"/>
    <w:basedOn w:val="TableNormal"/>
    <w:uiPriority w:val="49"/>
    <w:rsid w:val="00CB6F2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alloonText">
    <w:name w:val="Balloon Text"/>
    <w:basedOn w:val="Normal"/>
    <w:link w:val="BalloonTextChar"/>
    <w:rsid w:val="00463D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63D67"/>
    <w:rPr>
      <w:rFonts w:ascii="Segoe UI" w:hAnsi="Segoe UI" w:cs="Segoe UI"/>
      <w:sz w:val="18"/>
      <w:szCs w:val="18"/>
      <w:lang w:val="en-US" w:eastAsia="en-US"/>
    </w:rPr>
  </w:style>
  <w:style w:type="table" w:styleId="ListTable3-Accent4">
    <w:name w:val="List Table 3 Accent 4"/>
    <w:basedOn w:val="TableNormal"/>
    <w:uiPriority w:val="48"/>
    <w:rsid w:val="00904B84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paragraph" w:styleId="Header">
    <w:name w:val="header"/>
    <w:basedOn w:val="Normal"/>
    <w:link w:val="HeaderChar"/>
    <w:rsid w:val="00D515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515B9"/>
    <w:rPr>
      <w:rFonts w:ascii="Century Gothic" w:hAnsi="Century Gothic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D515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515B9"/>
    <w:rPr>
      <w:rFonts w:ascii="Century Gothic" w:hAnsi="Century Gothic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rsid w:val="001E60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60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E60DA"/>
    <w:rPr>
      <w:rFonts w:ascii="Century Gothic" w:hAnsi="Century Gothic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60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E60DA"/>
    <w:rPr>
      <w:rFonts w:ascii="Century Gothic" w:hAnsi="Century Gothic"/>
      <w:b/>
      <w:bCs/>
      <w:lang w:val="en-US" w:eastAsia="en-US"/>
    </w:rPr>
  </w:style>
  <w:style w:type="table" w:styleId="ListTable5Dark-Accent6">
    <w:name w:val="List Table 5 Dark Accent 6"/>
    <w:basedOn w:val="TableNormal"/>
    <w:uiPriority w:val="50"/>
    <w:rsid w:val="000B4F1B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49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oxc\AppData\Roaming\Microsoft\Templates\Family%20Christma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8C9CD-8921-4E3F-9F44-E53E50B88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Christmas newsletter.dot</Template>
  <TotalTime>14</TotalTime>
  <Pages>4</Pages>
  <Words>26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 Prifglanrafo (Ysgol Glanrafon)</cp:lastModifiedBy>
  <cp:revision>3</cp:revision>
  <cp:lastPrinted>2022-07-15T12:37:00Z</cp:lastPrinted>
  <dcterms:created xsi:type="dcterms:W3CDTF">2022-07-15T12:40:00Z</dcterms:created>
  <dcterms:modified xsi:type="dcterms:W3CDTF">2022-07-15T13:23:00Z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TC010128001033</vt:lpwstr>
  </property>
</Properties>
</file>